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6F6" w:rsidRPr="00CF2F8B" w:rsidRDefault="004E46F6" w:rsidP="004E46F6">
      <w:pPr>
        <w:jc w:val="both"/>
        <w:rPr>
          <w:rFonts w:asciiTheme="minorHAnsi" w:hAnsiTheme="minorHAnsi"/>
          <w:b/>
          <w:snapToGrid w:val="0"/>
          <w:szCs w:val="24"/>
        </w:rPr>
      </w:pPr>
      <w:r w:rsidRPr="00183903">
        <w:rPr>
          <w:rFonts w:ascii="Calibri" w:hAnsi="Calibri"/>
          <w:b/>
          <w:snapToGrid w:val="0"/>
          <w:szCs w:val="24"/>
        </w:rPr>
        <w:t>OGGETTO:</w:t>
      </w:r>
      <w:r w:rsidRPr="00183903">
        <w:rPr>
          <w:rFonts w:ascii="Calibri" w:hAnsi="Calibri"/>
          <w:snapToGrid w:val="0"/>
          <w:szCs w:val="24"/>
        </w:rPr>
        <w:t xml:space="preserve"> </w:t>
      </w:r>
      <w:r w:rsidRPr="00183903">
        <w:rPr>
          <w:rFonts w:ascii="Calibri" w:hAnsi="Calibri"/>
          <w:b/>
          <w:snapToGrid w:val="0"/>
          <w:szCs w:val="24"/>
        </w:rPr>
        <w:t xml:space="preserve">SELEZIONE </w:t>
      </w:r>
      <w:proofErr w:type="spellStart"/>
      <w:r w:rsidRPr="00183903">
        <w:rPr>
          <w:rFonts w:ascii="Calibri" w:hAnsi="Calibri"/>
          <w:b/>
          <w:snapToGrid w:val="0"/>
          <w:szCs w:val="24"/>
        </w:rPr>
        <w:t>DI</w:t>
      </w:r>
      <w:proofErr w:type="spellEnd"/>
      <w:r w:rsidRPr="00183903">
        <w:rPr>
          <w:rFonts w:ascii="Calibri" w:hAnsi="Calibri"/>
          <w:b/>
          <w:snapToGrid w:val="0"/>
          <w:szCs w:val="24"/>
        </w:rPr>
        <w:t xml:space="preserve"> UN ESPERTO IN ELETTROTECNICA PER LA COMMISSIONE COMUNALE </w:t>
      </w:r>
      <w:proofErr w:type="spellStart"/>
      <w:r w:rsidRPr="00183903">
        <w:rPr>
          <w:rFonts w:ascii="Calibri" w:hAnsi="Calibri"/>
          <w:b/>
          <w:snapToGrid w:val="0"/>
          <w:szCs w:val="24"/>
        </w:rPr>
        <w:t>DI</w:t>
      </w:r>
      <w:proofErr w:type="spellEnd"/>
      <w:r w:rsidRPr="00183903">
        <w:rPr>
          <w:rFonts w:ascii="Calibri" w:hAnsi="Calibri"/>
          <w:b/>
          <w:snapToGrid w:val="0"/>
          <w:szCs w:val="24"/>
        </w:rPr>
        <w:t xml:space="preserve"> VIGILANZA SU LOCALI ED IMPIANTI </w:t>
      </w:r>
      <w:proofErr w:type="spellStart"/>
      <w:r w:rsidRPr="00183903">
        <w:rPr>
          <w:rFonts w:ascii="Calibri" w:hAnsi="Calibri"/>
          <w:b/>
          <w:snapToGrid w:val="0"/>
          <w:szCs w:val="24"/>
        </w:rPr>
        <w:t>DI</w:t>
      </w:r>
      <w:proofErr w:type="spellEnd"/>
      <w:r w:rsidRPr="00183903">
        <w:rPr>
          <w:rFonts w:ascii="Calibri" w:hAnsi="Calibri"/>
          <w:b/>
          <w:snapToGrid w:val="0"/>
          <w:szCs w:val="24"/>
        </w:rPr>
        <w:t xml:space="preserve"> PUBBLICO SPETTACOLO. TRIENNIO 2018-2020. CIG </w:t>
      </w:r>
      <w:r w:rsidRPr="00CF2F8B">
        <w:rPr>
          <w:rStyle w:val="Enfasigrassetto"/>
          <w:rFonts w:asciiTheme="minorHAnsi" w:hAnsiTheme="minorHAnsi"/>
          <w:szCs w:val="24"/>
        </w:rPr>
        <w:t>Z9623FDC92</w:t>
      </w:r>
      <w:r w:rsidRPr="00CF2F8B">
        <w:rPr>
          <w:rFonts w:asciiTheme="minorHAnsi" w:hAnsiTheme="minorHAnsi"/>
          <w:b/>
          <w:snapToGrid w:val="0"/>
          <w:szCs w:val="24"/>
        </w:rPr>
        <w:t>.</w:t>
      </w:r>
    </w:p>
    <w:p w:rsidR="000D57D5" w:rsidRPr="00964A69" w:rsidRDefault="000D57D5" w:rsidP="002A0BFE">
      <w:pPr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7155C2" w:rsidRPr="00964A69" w:rsidRDefault="007155C2" w:rsidP="002A0BFE">
      <w:pPr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983180" w:rsidRDefault="007155C2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 w:rsidRPr="00964A69">
        <w:rPr>
          <w:rFonts w:asciiTheme="minorHAnsi" w:hAnsiTheme="minorHAnsi"/>
          <w:bCs/>
          <w:sz w:val="22"/>
          <w:szCs w:val="22"/>
        </w:rPr>
        <w:t xml:space="preserve">Al </w:t>
      </w:r>
      <w:r w:rsidR="00A359E8">
        <w:rPr>
          <w:rFonts w:asciiTheme="minorHAnsi" w:hAnsiTheme="minorHAnsi"/>
          <w:bCs/>
          <w:sz w:val="22"/>
          <w:szCs w:val="22"/>
        </w:rPr>
        <w:t xml:space="preserve">COMUNE </w:t>
      </w:r>
      <w:proofErr w:type="spellStart"/>
      <w:r w:rsidR="00A359E8">
        <w:rPr>
          <w:rFonts w:asciiTheme="minorHAnsi" w:hAnsiTheme="minorHAnsi"/>
          <w:bCs/>
          <w:sz w:val="22"/>
          <w:szCs w:val="22"/>
        </w:rPr>
        <w:t>DI</w:t>
      </w:r>
      <w:proofErr w:type="spellEnd"/>
      <w:r w:rsidR="00A359E8">
        <w:rPr>
          <w:rFonts w:asciiTheme="minorHAnsi" w:hAnsiTheme="minorHAnsi"/>
          <w:bCs/>
          <w:sz w:val="22"/>
          <w:szCs w:val="22"/>
        </w:rPr>
        <w:t xml:space="preserve"> FANANO</w:t>
      </w:r>
    </w:p>
    <w:p w:rsidR="00A359E8" w:rsidRDefault="00A359E8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Piazza Marconi n. 1</w:t>
      </w:r>
    </w:p>
    <w:p w:rsidR="00A359E8" w:rsidRPr="00964A69" w:rsidRDefault="00A359E8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41021 FANANO  MO</w:t>
      </w:r>
    </w:p>
    <w:p w:rsidR="002A0BFE" w:rsidRPr="00964A69" w:rsidRDefault="002A0BFE" w:rsidP="002A0BFE">
      <w:pPr>
        <w:jc w:val="right"/>
        <w:rPr>
          <w:rFonts w:asciiTheme="minorHAnsi" w:hAnsiTheme="minorHAnsi"/>
          <w:sz w:val="22"/>
          <w:szCs w:val="22"/>
        </w:rPr>
      </w:pPr>
    </w:p>
    <w:p w:rsidR="002A0BFE" w:rsidRPr="00964A69" w:rsidRDefault="002A0BFE" w:rsidP="002A0BFE">
      <w:pPr>
        <w:jc w:val="both"/>
        <w:rPr>
          <w:rFonts w:asciiTheme="minorHAnsi" w:hAnsiTheme="minorHAnsi"/>
          <w:sz w:val="22"/>
          <w:szCs w:val="22"/>
        </w:rPr>
      </w:pPr>
    </w:p>
    <w:p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Il/La sottoscritt__________________________________________________________________________</w:t>
      </w:r>
    </w:p>
    <w:p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Nat_____Il___________________a______________________________________(Pr.________________)</w:t>
      </w:r>
    </w:p>
    <w:p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Residente in ________________________________________________________(Pr.________________)</w:t>
      </w:r>
    </w:p>
    <w:p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Via__________________________________________________________________n.________________</w:t>
      </w:r>
    </w:p>
    <w:p w:rsidR="00AC0C33" w:rsidRPr="004E46F6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4E46F6">
        <w:rPr>
          <w:rFonts w:asciiTheme="minorHAnsi" w:hAnsiTheme="minorHAnsi"/>
          <w:sz w:val="22"/>
          <w:szCs w:val="22"/>
        </w:rPr>
        <w:t>C.F. n.</w:t>
      </w:r>
      <w:r w:rsidR="00471489" w:rsidRPr="004E46F6">
        <w:rPr>
          <w:rFonts w:asciiTheme="minorHAnsi" w:hAnsiTheme="minorHAnsi"/>
          <w:sz w:val="22"/>
          <w:szCs w:val="22"/>
        </w:rPr>
        <w:t xml:space="preserve"> </w:t>
      </w:r>
      <w:r w:rsidRPr="004E46F6">
        <w:rPr>
          <w:rFonts w:asciiTheme="minorHAnsi" w:hAnsiTheme="minorHAnsi"/>
          <w:sz w:val="22"/>
          <w:szCs w:val="22"/>
        </w:rPr>
        <w:t>___________________________________</w:t>
      </w:r>
      <w:r w:rsidR="00471489" w:rsidRPr="004E46F6">
        <w:rPr>
          <w:rFonts w:asciiTheme="minorHAnsi" w:hAnsiTheme="minorHAnsi"/>
          <w:sz w:val="22"/>
          <w:szCs w:val="22"/>
        </w:rPr>
        <w:t xml:space="preserve"> </w:t>
      </w:r>
      <w:r w:rsidRPr="004E46F6">
        <w:rPr>
          <w:rFonts w:asciiTheme="minorHAnsi" w:hAnsiTheme="minorHAnsi"/>
          <w:sz w:val="22"/>
          <w:szCs w:val="22"/>
        </w:rPr>
        <w:t>Tel. n.___________</w:t>
      </w:r>
      <w:r w:rsidR="00B263F2" w:rsidRPr="004E46F6">
        <w:rPr>
          <w:rFonts w:asciiTheme="minorHAnsi" w:hAnsiTheme="minorHAnsi"/>
          <w:sz w:val="22"/>
          <w:szCs w:val="22"/>
        </w:rPr>
        <w:t>/</w:t>
      </w:r>
      <w:r w:rsidR="00B40767" w:rsidRPr="004E46F6">
        <w:rPr>
          <w:rFonts w:asciiTheme="minorHAnsi" w:hAnsiTheme="minorHAnsi"/>
          <w:sz w:val="22"/>
          <w:szCs w:val="22"/>
        </w:rPr>
        <w:t xml:space="preserve"> </w:t>
      </w:r>
      <w:r w:rsidRPr="004E46F6">
        <w:rPr>
          <w:rFonts w:asciiTheme="minorHAnsi" w:hAnsiTheme="minorHAnsi"/>
          <w:sz w:val="22"/>
          <w:szCs w:val="22"/>
        </w:rPr>
        <w:t>_____________________________</w:t>
      </w:r>
    </w:p>
    <w:p w:rsidR="00AC0C33" w:rsidRPr="004E46F6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4E46F6">
        <w:rPr>
          <w:rFonts w:asciiTheme="minorHAnsi" w:hAnsiTheme="minorHAnsi"/>
          <w:sz w:val="22"/>
          <w:szCs w:val="22"/>
        </w:rPr>
        <w:t>PEC___________________________________Email_________________________________________</w:t>
      </w:r>
    </w:p>
    <w:p w:rsidR="00BB611F" w:rsidRPr="004E46F6" w:rsidRDefault="00BB611F" w:rsidP="00AC0C33">
      <w:pPr>
        <w:jc w:val="both"/>
        <w:rPr>
          <w:rFonts w:asciiTheme="minorHAnsi" w:hAnsiTheme="minorHAnsi"/>
          <w:sz w:val="22"/>
          <w:szCs w:val="22"/>
        </w:rPr>
      </w:pPr>
    </w:p>
    <w:p w:rsidR="005C7E71" w:rsidRPr="00A359E8" w:rsidRDefault="005C7E71" w:rsidP="005C7E71">
      <w:pPr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  <w:lang w:eastAsia="en-US"/>
        </w:rPr>
        <w:t>in qualità di:</w:t>
      </w:r>
    </w:p>
    <w:p w:rsidR="005C7E71" w:rsidRPr="00964A69" w:rsidRDefault="005C7E71" w:rsidP="005C7E71">
      <w:pPr>
        <w:pStyle w:val="Paragrafoelenco"/>
        <w:numPr>
          <w:ilvl w:val="0"/>
          <w:numId w:val="32"/>
        </w:numPr>
        <w:jc w:val="both"/>
        <w:rPr>
          <w:rFonts w:asciiTheme="minorHAnsi" w:hAnsiTheme="minorHAnsi"/>
        </w:rPr>
      </w:pPr>
      <w:r w:rsidRPr="00964A69">
        <w:rPr>
          <w:rFonts w:asciiTheme="minorHAnsi" w:hAnsiTheme="minorHAnsi"/>
          <w:b/>
        </w:rPr>
        <w:t>Professionista singolo</w:t>
      </w:r>
      <w:r w:rsidRPr="00964A69">
        <w:rPr>
          <w:rFonts w:asciiTheme="minorHAnsi" w:hAnsiTheme="minorHAnsi"/>
        </w:rPr>
        <w:t>;</w:t>
      </w:r>
    </w:p>
    <w:p w:rsidR="005C7E71" w:rsidRPr="00964A69" w:rsidRDefault="005C7E71" w:rsidP="005C7E71">
      <w:pPr>
        <w:pStyle w:val="Paragrafoelenco"/>
        <w:numPr>
          <w:ilvl w:val="0"/>
          <w:numId w:val="32"/>
        </w:numPr>
        <w:spacing w:after="0" w:afterAutospacing="0"/>
        <w:jc w:val="both"/>
        <w:rPr>
          <w:rFonts w:asciiTheme="minorHAnsi" w:hAnsiTheme="minorHAnsi"/>
          <w:b/>
        </w:rPr>
      </w:pPr>
      <w:r w:rsidRPr="00964A69">
        <w:rPr>
          <w:rFonts w:asciiTheme="minorHAnsi" w:hAnsiTheme="minorHAnsi"/>
          <w:b/>
        </w:rPr>
        <w:t xml:space="preserve">Legale rappresentante </w:t>
      </w:r>
      <w:r w:rsidRPr="00964A69">
        <w:rPr>
          <w:rFonts w:asciiTheme="minorHAnsi" w:hAnsiTheme="minorHAnsi"/>
        </w:rPr>
        <w:t>della ditta ___________________________________________________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Forma giuridica__________________________________________________________________________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Con sede in ____________________________________________________(Pr._______) CAP_________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Via__________________________________________________________________n.________________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C.F.n._______________________________________P.I</w:t>
      </w:r>
      <w:r>
        <w:rPr>
          <w:rFonts w:asciiTheme="minorHAnsi" w:hAnsiTheme="minorHAnsi"/>
          <w:sz w:val="22"/>
          <w:szCs w:val="22"/>
        </w:rPr>
        <w:t>VA</w:t>
      </w:r>
      <w:r w:rsidRPr="00964A69">
        <w:rPr>
          <w:rFonts w:asciiTheme="minorHAnsi" w:hAnsiTheme="minorHAnsi"/>
          <w:sz w:val="22"/>
          <w:szCs w:val="22"/>
        </w:rPr>
        <w:t>______________________________________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  <w:lang w:val="en-US"/>
        </w:rPr>
      </w:pPr>
      <w:r w:rsidRPr="00964A69">
        <w:rPr>
          <w:rFonts w:asciiTheme="minorHAnsi" w:hAnsiTheme="minorHAnsi"/>
          <w:sz w:val="22"/>
          <w:szCs w:val="22"/>
          <w:lang w:val="en-US"/>
        </w:rPr>
        <w:t>Tel. n.____________/__________________________Fax n.__________/___________________________</w:t>
      </w:r>
    </w:p>
    <w:p w:rsidR="005C7E71" w:rsidRPr="00964A69" w:rsidRDefault="005C7E71" w:rsidP="005C7E71">
      <w:pPr>
        <w:jc w:val="both"/>
        <w:rPr>
          <w:rFonts w:asciiTheme="minorHAnsi" w:hAnsiTheme="minorHAnsi"/>
          <w:sz w:val="22"/>
          <w:szCs w:val="22"/>
          <w:lang w:val="en-US"/>
        </w:rPr>
      </w:pPr>
      <w:r w:rsidRPr="00964A69">
        <w:rPr>
          <w:rFonts w:asciiTheme="minorHAnsi" w:hAnsiTheme="minorHAnsi"/>
          <w:sz w:val="22"/>
          <w:szCs w:val="22"/>
          <w:lang w:val="en-US"/>
        </w:rPr>
        <w:t>PEC/email______________________________________________________________________________</w:t>
      </w:r>
    </w:p>
    <w:p w:rsidR="005C7E71" w:rsidRPr="00F04A4B" w:rsidRDefault="005C7E71" w:rsidP="00BB611F">
      <w:pPr>
        <w:jc w:val="center"/>
        <w:rPr>
          <w:rFonts w:asciiTheme="minorHAnsi" w:hAnsiTheme="minorHAnsi"/>
          <w:b/>
          <w:sz w:val="22"/>
          <w:szCs w:val="22"/>
          <w:lang w:val="en-US"/>
        </w:rPr>
      </w:pPr>
    </w:p>
    <w:p w:rsidR="00BB611F" w:rsidRPr="00964A69" w:rsidRDefault="00A359E8" w:rsidP="00BB611F">
      <w:pPr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CHIEDE</w:t>
      </w:r>
    </w:p>
    <w:p w:rsidR="00BB611F" w:rsidRPr="00964A69" w:rsidRDefault="00BB611F" w:rsidP="00BB611F">
      <w:pPr>
        <w:jc w:val="both"/>
        <w:rPr>
          <w:rFonts w:asciiTheme="minorHAnsi" w:hAnsiTheme="minorHAnsi"/>
          <w:sz w:val="22"/>
          <w:szCs w:val="22"/>
        </w:rPr>
      </w:pPr>
    </w:p>
    <w:p w:rsidR="005C7E71" w:rsidRDefault="00A359E8" w:rsidP="00AC0C33">
      <w:pPr>
        <w:jc w:val="both"/>
        <w:rPr>
          <w:rFonts w:asciiTheme="minorHAnsi" w:hAnsiTheme="minorHAnsi"/>
          <w:color w:val="000000"/>
          <w:sz w:val="22"/>
          <w:szCs w:val="22"/>
          <w:lang w:eastAsia="en-US"/>
        </w:rPr>
      </w:pPr>
      <w:r w:rsidRPr="00A359E8">
        <w:rPr>
          <w:rFonts w:asciiTheme="minorHAnsi" w:hAnsiTheme="minorHAnsi"/>
          <w:sz w:val="22"/>
          <w:szCs w:val="22"/>
        </w:rPr>
        <w:t xml:space="preserve">Di partecipare alla selezione 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di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un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</w:t>
      </w:r>
      <w:r w:rsidRPr="00A359E8">
        <w:rPr>
          <w:rFonts w:asciiTheme="minorHAnsi" w:hAnsiTheme="minorHAnsi"/>
          <w:b/>
          <w:bCs/>
          <w:caps/>
          <w:color w:val="000000"/>
          <w:sz w:val="22"/>
          <w:szCs w:val="22"/>
        </w:rPr>
        <w:t>Esperto in elettrotecnica,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componente </w:t>
      </w:r>
      <w:r w:rsidRPr="00A359E8">
        <w:rPr>
          <w:rFonts w:asciiTheme="minorHAnsi" w:hAnsiTheme="minorHAnsi"/>
          <w:color w:val="000000"/>
          <w:sz w:val="22"/>
          <w:szCs w:val="22"/>
        </w:rPr>
        <w:t xml:space="preserve">della 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Commissione comun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a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le di Vigilanza sui Locali ed Impianti di Pubblico Spettacolo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, </w:t>
      </w:r>
      <w:r w:rsidR="005C7E71" w:rsidRPr="00183903">
        <w:rPr>
          <w:rFonts w:ascii="Calibri" w:hAnsi="Calibri"/>
          <w:color w:val="000000"/>
          <w:sz w:val="22"/>
          <w:szCs w:val="22"/>
          <w:lang w:eastAsia="en-US"/>
        </w:rPr>
        <w:t>prevista dagli articoli 141 e 141 bis del R.D. 06.05.1940 n. 63</w:t>
      </w:r>
      <w:r w:rsidR="005C7E71">
        <w:rPr>
          <w:rFonts w:ascii="Calibri" w:hAnsi="Calibri"/>
          <w:color w:val="000000"/>
          <w:sz w:val="22"/>
          <w:szCs w:val="22"/>
          <w:lang w:eastAsia="en-US"/>
        </w:rPr>
        <w:t xml:space="preserve">5, </w:t>
      </w:r>
      <w:r>
        <w:rPr>
          <w:rFonts w:asciiTheme="minorHAnsi" w:hAnsiTheme="minorHAnsi"/>
          <w:color w:val="000000"/>
          <w:sz w:val="22"/>
          <w:szCs w:val="22"/>
          <w:lang w:eastAsia="en-US"/>
        </w:rPr>
        <w:t xml:space="preserve">del Comune di Fanano, 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per il triennio 2018-2020.</w:t>
      </w:r>
    </w:p>
    <w:p w:rsidR="00A359E8" w:rsidRDefault="00A359E8" w:rsidP="00A359E8">
      <w:pPr>
        <w:pStyle w:val="Paragrafoelenco"/>
        <w:ind w:left="0" w:firstLine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 tal fine, </w:t>
      </w:r>
      <w:r w:rsidR="002A0BFE" w:rsidRPr="00964A69">
        <w:rPr>
          <w:rFonts w:asciiTheme="minorHAnsi" w:hAnsiTheme="minorHAnsi"/>
        </w:rPr>
        <w:t>ai sensi degli artt. 46 e 47 del DPR 445/2000</w:t>
      </w:r>
      <w:r>
        <w:rPr>
          <w:rFonts w:asciiTheme="minorHAnsi" w:hAnsiTheme="minorHAnsi"/>
        </w:rPr>
        <w:t>,</w:t>
      </w:r>
      <w:r w:rsidR="002A0BFE" w:rsidRPr="00964A69">
        <w:rPr>
          <w:rFonts w:asciiTheme="minorHAnsi" w:hAnsiTheme="minorHAnsi"/>
        </w:rPr>
        <w:t xml:space="preserve"> e consapevole </w:t>
      </w:r>
      <w:r>
        <w:rPr>
          <w:rFonts w:asciiTheme="minorHAnsi" w:hAnsiTheme="minorHAnsi"/>
        </w:rPr>
        <w:t>delle responsabilità penali cui va i</w:t>
      </w:r>
      <w:r>
        <w:rPr>
          <w:rFonts w:asciiTheme="minorHAnsi" w:hAnsiTheme="minorHAnsi"/>
        </w:rPr>
        <w:t>n</w:t>
      </w:r>
      <w:r>
        <w:rPr>
          <w:rFonts w:asciiTheme="minorHAnsi" w:hAnsiTheme="minorHAnsi"/>
        </w:rPr>
        <w:t>contro chi rilascia</w:t>
      </w:r>
      <w:r w:rsidR="002A0BFE" w:rsidRPr="00964A69">
        <w:rPr>
          <w:rFonts w:asciiTheme="minorHAnsi" w:hAnsiTheme="minorHAnsi"/>
        </w:rPr>
        <w:t xml:space="preserve"> dichiarazion</w:t>
      </w:r>
      <w:r>
        <w:rPr>
          <w:rFonts w:asciiTheme="minorHAnsi" w:hAnsiTheme="minorHAnsi"/>
        </w:rPr>
        <w:t>i</w:t>
      </w:r>
      <w:r w:rsidR="00BB611F" w:rsidRPr="00964A69">
        <w:rPr>
          <w:rFonts w:asciiTheme="minorHAnsi" w:hAnsiTheme="minorHAnsi"/>
        </w:rPr>
        <w:t xml:space="preserve"> mendac</w:t>
      </w:r>
      <w:r>
        <w:rPr>
          <w:rFonts w:asciiTheme="minorHAnsi" w:hAnsiTheme="minorHAnsi"/>
        </w:rPr>
        <w:t>i</w:t>
      </w:r>
    </w:p>
    <w:p w:rsidR="00A359E8" w:rsidRDefault="00A359E8" w:rsidP="002A0BFE">
      <w:pPr>
        <w:pStyle w:val="Paragrafoelenco"/>
        <w:ind w:left="0"/>
        <w:jc w:val="both"/>
        <w:rPr>
          <w:rFonts w:asciiTheme="minorHAnsi" w:hAnsiTheme="minorHAnsi"/>
        </w:rPr>
      </w:pPr>
    </w:p>
    <w:p w:rsidR="00A359E8" w:rsidRPr="00A359E8" w:rsidRDefault="00A359E8" w:rsidP="00A359E8">
      <w:pPr>
        <w:pStyle w:val="Paragrafoelenco"/>
        <w:ind w:left="0"/>
        <w:jc w:val="center"/>
        <w:rPr>
          <w:rFonts w:asciiTheme="minorHAnsi" w:hAnsiTheme="minorHAnsi"/>
          <w:b/>
        </w:rPr>
      </w:pPr>
      <w:r w:rsidRPr="00A359E8">
        <w:rPr>
          <w:rFonts w:asciiTheme="minorHAnsi" w:hAnsiTheme="minorHAnsi"/>
          <w:b/>
        </w:rPr>
        <w:t>DICHIARA</w:t>
      </w:r>
    </w:p>
    <w:p w:rsidR="00A359E8" w:rsidRDefault="00A359E8" w:rsidP="002A0BFE">
      <w:pPr>
        <w:pStyle w:val="Paragrafoelenco"/>
        <w:ind w:left="0"/>
        <w:jc w:val="both"/>
        <w:rPr>
          <w:rFonts w:asciiTheme="minorHAnsi" w:hAnsiTheme="minorHAnsi"/>
        </w:rPr>
      </w:pPr>
    </w:p>
    <w:p w:rsidR="00F30ACD" w:rsidRDefault="00F30AC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line="238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Di non trovarsi </w:t>
      </w:r>
      <w:r w:rsidRPr="00183903">
        <w:rPr>
          <w:rFonts w:asciiTheme="minorHAnsi" w:hAnsiTheme="minorHAnsi"/>
          <w:snapToGrid w:val="0"/>
        </w:rPr>
        <w:t xml:space="preserve">in alcuna delle condizioni che determinano l’esclusione dalle procedure per l’affidamento dei pubblici contratti di cui all’art. 80 del D. </w:t>
      </w:r>
      <w:proofErr w:type="spellStart"/>
      <w:r w:rsidRPr="00183903">
        <w:rPr>
          <w:rFonts w:asciiTheme="minorHAnsi" w:hAnsiTheme="minorHAnsi"/>
          <w:snapToGrid w:val="0"/>
        </w:rPr>
        <w:t>Lgs</w:t>
      </w:r>
      <w:proofErr w:type="spellEnd"/>
      <w:r w:rsidRPr="00183903">
        <w:rPr>
          <w:rFonts w:asciiTheme="minorHAnsi" w:hAnsiTheme="minorHAnsi"/>
          <w:snapToGrid w:val="0"/>
        </w:rPr>
        <w:t xml:space="preserve">. n. 50/2016 e </w:t>
      </w:r>
      <w:proofErr w:type="spellStart"/>
      <w:r w:rsidRPr="00183903">
        <w:rPr>
          <w:rFonts w:asciiTheme="minorHAnsi" w:hAnsiTheme="minorHAnsi"/>
          <w:snapToGrid w:val="0"/>
        </w:rPr>
        <w:t>s.m.i.</w:t>
      </w:r>
      <w:proofErr w:type="spellEnd"/>
      <w:r w:rsidRPr="00183903">
        <w:rPr>
          <w:rFonts w:asciiTheme="minorHAnsi" w:hAnsiTheme="minorHAnsi"/>
          <w:snapToGrid w:val="0"/>
        </w:rPr>
        <w:t>;</w:t>
      </w:r>
    </w:p>
    <w:p w:rsidR="00E07DEF" w:rsidRP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line="238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="002A0BFE" w:rsidRPr="00825CDD">
        <w:rPr>
          <w:rFonts w:asciiTheme="minorHAnsi" w:hAnsiTheme="minorHAnsi"/>
        </w:rPr>
        <w:t>i essere in possesso de</w:t>
      </w:r>
      <w:r w:rsidR="00E07DEF" w:rsidRPr="00825CDD">
        <w:rPr>
          <w:rFonts w:asciiTheme="minorHAnsi" w:hAnsiTheme="minorHAnsi"/>
        </w:rPr>
        <w:t>l seguente titolo di studio:</w:t>
      </w:r>
    </w:p>
    <w:p w:rsidR="00F04A4B" w:rsidRDefault="00E07DEF" w:rsidP="00E07DEF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 xml:space="preserve">Laurea </w:t>
      </w:r>
      <w:r w:rsidR="008F3840">
        <w:rPr>
          <w:rFonts w:asciiTheme="minorHAnsi" w:eastAsia="Verdana" w:hAnsiTheme="minorHAnsi"/>
        </w:rPr>
        <w:t>vecchio ordinamento in ________________________________ conseguita in data _________ presso______________________________________________________________________________</w:t>
      </w:r>
    </w:p>
    <w:p w:rsid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t>In caso di titolo equipollente indicare il decreto relat</w:t>
      </w:r>
      <w:r>
        <w:rPr>
          <w:color w:val="000000"/>
        </w:rPr>
        <w:t>i</w:t>
      </w:r>
      <w:r>
        <w:rPr>
          <w:color w:val="000000"/>
        </w:rPr>
        <w:t>vo_______________________________________</w:t>
      </w:r>
    </w:p>
    <w:p w:rsidR="008F3840" w:rsidRP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rFonts w:asciiTheme="minorHAnsi" w:eastAsia="Verdana" w:hAnsiTheme="minorHAnsi"/>
        </w:rPr>
      </w:pPr>
      <w:r>
        <w:rPr>
          <w:color w:val="000000"/>
        </w:rPr>
        <w:t>_____________________________________________________________________________;</w:t>
      </w:r>
    </w:p>
    <w:p w:rsidR="00E24776" w:rsidRDefault="008F3840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 xml:space="preserve">Laurea </w:t>
      </w:r>
      <w:r w:rsidR="00E24776">
        <w:rPr>
          <w:rFonts w:asciiTheme="minorHAnsi" w:eastAsia="Verdana" w:hAnsiTheme="minorHAnsi"/>
        </w:rPr>
        <w:t xml:space="preserve">specialistica/ </w:t>
      </w:r>
      <w:r>
        <w:rPr>
          <w:rFonts w:asciiTheme="minorHAnsi" w:eastAsia="Verdana" w:hAnsiTheme="minorHAnsi"/>
        </w:rPr>
        <w:t>magistrale (3-2 o a ciclo unico) in</w:t>
      </w:r>
      <w:r w:rsidR="00E24776">
        <w:rPr>
          <w:rFonts w:asciiTheme="minorHAnsi" w:eastAsia="Verdana" w:hAnsiTheme="minorHAnsi"/>
        </w:rPr>
        <w:t>________________________________________</w:t>
      </w:r>
      <w:r>
        <w:rPr>
          <w:rFonts w:asciiTheme="minorHAnsi" w:eastAsia="Verdana" w:hAnsiTheme="minorHAnsi"/>
        </w:rPr>
        <w:t xml:space="preserve"> _________________________________</w:t>
      </w:r>
      <w:r w:rsidR="00E24776">
        <w:rPr>
          <w:rFonts w:asciiTheme="minorHAnsi" w:eastAsia="Verdana" w:hAnsiTheme="minorHAnsi"/>
        </w:rPr>
        <w:t>_____________________</w:t>
      </w:r>
      <w:r>
        <w:rPr>
          <w:rFonts w:asciiTheme="minorHAnsi" w:eastAsia="Verdana" w:hAnsiTheme="minorHAnsi"/>
        </w:rPr>
        <w:t>___conseguita in data__________</w:t>
      </w:r>
      <w:r w:rsidRPr="008F3840">
        <w:rPr>
          <w:rFonts w:asciiTheme="minorHAnsi" w:eastAsia="Verdana" w:hAnsiTheme="minorHAnsi"/>
        </w:rPr>
        <w:t>__</w:t>
      </w:r>
      <w:r>
        <w:rPr>
          <w:rFonts w:asciiTheme="minorHAnsi" w:eastAsia="Verdana" w:hAnsiTheme="minorHAnsi"/>
        </w:rPr>
        <w:t xml:space="preserve"> </w:t>
      </w:r>
    </w:p>
    <w:p w:rsidR="008F3840" w:rsidRDefault="008F3840" w:rsidP="00E24776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presso _____________________________________________________</w:t>
      </w:r>
      <w:r w:rsidR="00E24776">
        <w:rPr>
          <w:rFonts w:asciiTheme="minorHAnsi" w:eastAsia="Verdana" w:hAnsiTheme="minorHAnsi"/>
        </w:rPr>
        <w:t>______________</w:t>
      </w:r>
      <w:r>
        <w:rPr>
          <w:rFonts w:asciiTheme="minorHAnsi" w:eastAsia="Verdana" w:hAnsiTheme="minorHAnsi"/>
        </w:rPr>
        <w:t>_____</w:t>
      </w:r>
      <w:r w:rsidR="00F04A4B">
        <w:rPr>
          <w:rFonts w:asciiTheme="minorHAnsi" w:eastAsia="Verdana" w:hAnsiTheme="minorHAnsi"/>
        </w:rPr>
        <w:t>_</w:t>
      </w:r>
    </w:p>
    <w:p w:rsid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t>In caso di titolo equipollente indicare il decreto relat</w:t>
      </w:r>
      <w:r>
        <w:rPr>
          <w:color w:val="000000"/>
        </w:rPr>
        <w:t>i</w:t>
      </w:r>
      <w:r>
        <w:rPr>
          <w:color w:val="000000"/>
        </w:rPr>
        <w:t>vo_______________________________________</w:t>
      </w:r>
    </w:p>
    <w:p w:rsidR="00F04A4B" w:rsidRP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rFonts w:asciiTheme="minorHAnsi" w:eastAsia="Verdana" w:hAnsiTheme="minorHAnsi"/>
        </w:rPr>
      </w:pPr>
      <w:r>
        <w:rPr>
          <w:color w:val="000000"/>
        </w:rPr>
        <w:t>_____________________________________________________________________________;</w:t>
      </w:r>
    </w:p>
    <w:p w:rsidR="00825CDD" w:rsidRDefault="008F3840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Laurea breve in __________________________________________ conseguita in data __________ presso ________________________________________________________________________</w:t>
      </w:r>
      <w:r w:rsidR="00F04A4B">
        <w:rPr>
          <w:rFonts w:asciiTheme="minorHAnsi" w:eastAsia="Verdana" w:hAnsiTheme="minorHAnsi"/>
        </w:rPr>
        <w:t>_</w:t>
      </w:r>
    </w:p>
    <w:p w:rsid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lastRenderedPageBreak/>
        <w:t>In caso di titolo equipollente indicare il decreto relat</w:t>
      </w:r>
      <w:r>
        <w:rPr>
          <w:color w:val="000000"/>
        </w:rPr>
        <w:t>i</w:t>
      </w:r>
      <w:r>
        <w:rPr>
          <w:color w:val="000000"/>
        </w:rPr>
        <w:t>vo_______________________________________</w:t>
      </w:r>
    </w:p>
    <w:p w:rsidR="00F04A4B" w:rsidRPr="00F04A4B" w:rsidRDefault="00F04A4B" w:rsidP="00F04A4B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rFonts w:asciiTheme="minorHAnsi" w:eastAsia="Verdana" w:hAnsiTheme="minorHAnsi"/>
        </w:rPr>
      </w:pPr>
      <w:r>
        <w:rPr>
          <w:color w:val="000000"/>
        </w:rPr>
        <w:t>_____________________________________________________________________________;</w:t>
      </w:r>
    </w:p>
    <w:p w:rsidR="00825CDD" w:rsidRDefault="00825CDD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Diploma di scuola media superiore in ___________________________________________________ conseguito in data _____________________ presso _________________________________________;</w:t>
      </w:r>
    </w:p>
    <w:p w:rsidR="00E07DEF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</w:t>
      </w:r>
      <w:r w:rsidR="00E07DEF" w:rsidRPr="008F3840">
        <w:rPr>
          <w:rFonts w:asciiTheme="minorHAnsi" w:eastAsia="Verdana" w:hAnsiTheme="minorHAnsi"/>
        </w:rPr>
        <w:t>i essere iscritto al N. _____________ del seguente Albo Professionale/Collegio Profession</w:t>
      </w:r>
      <w:r w:rsidR="00E07DEF" w:rsidRPr="008F3840">
        <w:rPr>
          <w:rFonts w:asciiTheme="minorHAnsi" w:eastAsia="Verdana" w:hAnsiTheme="minorHAnsi"/>
        </w:rPr>
        <w:t>a</w:t>
      </w:r>
      <w:r w:rsidR="00E07DEF" w:rsidRPr="008F3840">
        <w:rPr>
          <w:rFonts w:asciiTheme="minorHAnsi" w:eastAsia="Verdana" w:hAnsiTheme="minorHAnsi"/>
        </w:rPr>
        <w:t>le___________________________________________________________________________;</w:t>
      </w:r>
    </w:p>
    <w:p w:rsid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essere cittadino italiano ovvero di uno degli Stati membri dell’Unione Europea;</w:t>
      </w:r>
    </w:p>
    <w:p w:rsid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essere in possesso dei diritti civili e politici;</w:t>
      </w:r>
    </w:p>
    <w:p w:rsidR="00AC05F0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non</w:t>
      </w:r>
      <w:r w:rsidR="00F30ACD">
        <w:rPr>
          <w:rFonts w:asciiTheme="minorHAnsi" w:eastAsia="Verdana" w:hAnsiTheme="minorHAnsi"/>
        </w:rPr>
        <w:t xml:space="preserve"> avere</w:t>
      </w:r>
      <w:r>
        <w:rPr>
          <w:rFonts w:asciiTheme="minorHAnsi" w:eastAsia="Verdana" w:hAnsiTheme="minorHAnsi"/>
        </w:rPr>
        <w:t xml:space="preserve"> </w:t>
      </w:r>
      <w:r w:rsidR="00AC05F0">
        <w:rPr>
          <w:rFonts w:asciiTheme="minorHAnsi" w:eastAsia="Verdana" w:hAnsiTheme="minorHAnsi"/>
        </w:rPr>
        <w:t>impedimenti che compromettano la capacità di contrarre con la pubblica amministrazi</w:t>
      </w:r>
      <w:r w:rsidR="00AC05F0">
        <w:rPr>
          <w:rFonts w:asciiTheme="minorHAnsi" w:eastAsia="Verdana" w:hAnsiTheme="minorHAnsi"/>
        </w:rPr>
        <w:t>o</w:t>
      </w:r>
      <w:r w:rsidR="00AC05F0">
        <w:rPr>
          <w:rFonts w:asciiTheme="minorHAnsi" w:eastAsia="Verdana" w:hAnsiTheme="minorHAnsi"/>
        </w:rPr>
        <w:t>ne;</w:t>
      </w:r>
    </w:p>
    <w:p w:rsid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non trovarsi in situazioni di inadempimento nei confronti del Comune di Fanano in relazione a pr</w:t>
      </w:r>
      <w:r>
        <w:rPr>
          <w:rFonts w:asciiTheme="minorHAnsi" w:eastAsia="Verdana" w:hAnsiTheme="minorHAnsi"/>
        </w:rPr>
        <w:t>e</w:t>
      </w:r>
      <w:r>
        <w:rPr>
          <w:rFonts w:asciiTheme="minorHAnsi" w:eastAsia="Verdana" w:hAnsiTheme="minorHAnsi"/>
        </w:rPr>
        <w:t>cedenti rapporti giuridici;</w:t>
      </w:r>
    </w:p>
    <w:p w:rsidR="00A87EA5" w:rsidRDefault="00A87EA5" w:rsidP="00825CDD">
      <w:pPr>
        <w:pStyle w:val="Paragrafoelenco"/>
        <w:numPr>
          <w:ilvl w:val="0"/>
          <w:numId w:val="34"/>
        </w:numPr>
        <w:spacing w:before="0" w:beforeAutospacing="0" w:after="0" w:afterAutospacing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Di essere in possesso della seguente partita IVA_______________________________;</w:t>
      </w:r>
    </w:p>
    <w:p w:rsidR="00825CDD" w:rsidRPr="00964A69" w:rsidRDefault="00A87EA5" w:rsidP="00825CDD">
      <w:pPr>
        <w:pStyle w:val="Paragrafoelenco"/>
        <w:numPr>
          <w:ilvl w:val="0"/>
          <w:numId w:val="34"/>
        </w:numPr>
        <w:spacing w:before="0" w:beforeAutospacing="0" w:after="0" w:afterAutospacing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Di essere iscritto </w:t>
      </w:r>
      <w:r w:rsidR="00AC05F0">
        <w:rPr>
          <w:rFonts w:asciiTheme="minorHAnsi" w:hAnsiTheme="minorHAnsi"/>
        </w:rPr>
        <w:t xml:space="preserve">del ___________ </w:t>
      </w:r>
      <w:r>
        <w:rPr>
          <w:rFonts w:asciiTheme="minorHAnsi" w:hAnsiTheme="minorHAnsi"/>
        </w:rPr>
        <w:t xml:space="preserve">al </w:t>
      </w:r>
      <w:proofErr w:type="spellStart"/>
      <w:r>
        <w:rPr>
          <w:rFonts w:asciiTheme="minorHAnsi" w:hAnsiTheme="minorHAnsi"/>
        </w:rPr>
        <w:t>R.E.</w:t>
      </w:r>
      <w:r w:rsidR="001E73F1">
        <w:rPr>
          <w:rFonts w:asciiTheme="minorHAnsi" w:hAnsiTheme="minorHAnsi"/>
        </w:rPr>
        <w:t>A.</w:t>
      </w:r>
      <w:proofErr w:type="spellEnd"/>
      <w:r w:rsidR="001E73F1">
        <w:rPr>
          <w:rFonts w:asciiTheme="minorHAnsi" w:hAnsiTheme="minorHAnsi"/>
        </w:rPr>
        <w:t xml:space="preserve"> n. _____________ della C.C.</w:t>
      </w:r>
      <w:r w:rsidR="00AC05F0">
        <w:rPr>
          <w:rFonts w:asciiTheme="minorHAnsi" w:hAnsiTheme="minorHAnsi"/>
        </w:rPr>
        <w:t>I.A.A. di _____________</w:t>
      </w:r>
      <w:r w:rsidR="001E73F1">
        <w:rPr>
          <w:rFonts w:asciiTheme="minorHAnsi" w:hAnsiTheme="minorHAnsi"/>
        </w:rPr>
        <w:t>___ per l’attività di _________________________________________________________________ ________________________________________________________________________________;</w:t>
      </w:r>
    </w:p>
    <w:p w:rsid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 xml:space="preserve">Di </w:t>
      </w:r>
      <w:r w:rsidR="00AC05F0">
        <w:rPr>
          <w:rFonts w:asciiTheme="minorHAnsi" w:eastAsia="Verdana" w:hAnsiTheme="minorHAnsi"/>
        </w:rPr>
        <w:t>essere in possesso di polizza assicurativa professionale generale n. _________________ stipulata in data ______________ con _________________________________________________________ __________________________________________________________________________;</w:t>
      </w:r>
    </w:p>
    <w:p w:rsidR="00AC05F0" w:rsidRDefault="00AC05F0" w:rsidP="00825CDD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essere in regola con gli obblighi previdenziali e contributivi.</w:t>
      </w:r>
    </w:p>
    <w:p w:rsidR="007C7F9B" w:rsidRDefault="007C7F9B" w:rsidP="007C7F9B">
      <w:pPr>
        <w:pStyle w:val="Paragrafoelenco"/>
        <w:numPr>
          <w:ilvl w:val="0"/>
          <w:numId w:val="34"/>
        </w:numPr>
        <w:spacing w:before="0" w:beforeAutospacing="0" w:after="0" w:afterAutospacing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Pr="00964A69">
        <w:rPr>
          <w:rFonts w:asciiTheme="minorHAnsi" w:hAnsiTheme="minorHAnsi"/>
        </w:rPr>
        <w:t>i aver preso visione del</w:t>
      </w:r>
      <w:r>
        <w:rPr>
          <w:rFonts w:asciiTheme="minorHAnsi" w:hAnsiTheme="minorHAnsi"/>
        </w:rPr>
        <w:t xml:space="preserve"> bando di gara informale </w:t>
      </w:r>
      <w:r w:rsidRPr="00964A69">
        <w:rPr>
          <w:rFonts w:asciiTheme="minorHAnsi" w:hAnsiTheme="minorHAnsi"/>
        </w:rPr>
        <w:t xml:space="preserve">e di </w:t>
      </w:r>
      <w:r>
        <w:rPr>
          <w:rFonts w:asciiTheme="minorHAnsi" w:hAnsiTheme="minorHAnsi"/>
        </w:rPr>
        <w:t>accertarne tutte le condizioni;</w:t>
      </w:r>
    </w:p>
    <w:p w:rsidR="00F30ACD" w:rsidRPr="00F30ACD" w:rsidRDefault="007C7F9B" w:rsidP="00F30ACD">
      <w:pPr>
        <w:numPr>
          <w:ilvl w:val="0"/>
          <w:numId w:val="34"/>
        </w:numPr>
        <w:jc w:val="both"/>
        <w:rPr>
          <w:rFonts w:asciiTheme="minorHAnsi" w:hAnsiTheme="minorHAnsi"/>
          <w:snapToGrid w:val="0"/>
          <w:sz w:val="22"/>
          <w:szCs w:val="22"/>
        </w:rPr>
      </w:pPr>
      <w:r>
        <w:rPr>
          <w:rFonts w:asciiTheme="minorHAnsi" w:hAnsiTheme="minorHAnsi"/>
          <w:snapToGrid w:val="0"/>
          <w:sz w:val="22"/>
          <w:szCs w:val="22"/>
        </w:rPr>
        <w:t>D</w:t>
      </w:r>
      <w:r w:rsidR="00F30ACD" w:rsidRPr="00F30ACD">
        <w:rPr>
          <w:rFonts w:asciiTheme="minorHAnsi" w:hAnsiTheme="minorHAnsi"/>
          <w:snapToGrid w:val="0"/>
          <w:sz w:val="22"/>
          <w:szCs w:val="22"/>
        </w:rPr>
        <w:t>i essere informato, ai sensi e per gli effetti di cui al dettato</w:t>
      </w:r>
      <w:r w:rsidR="00F30ACD">
        <w:rPr>
          <w:rFonts w:asciiTheme="minorHAnsi" w:hAnsiTheme="minorHAnsi"/>
          <w:snapToGrid w:val="0"/>
          <w:sz w:val="22"/>
          <w:szCs w:val="22"/>
        </w:rPr>
        <w:t xml:space="preserve"> del Regolamento UE </w:t>
      </w:r>
      <w:r w:rsidR="00F30ACD" w:rsidRPr="00F30ACD">
        <w:rPr>
          <w:rFonts w:asciiTheme="minorHAnsi" w:hAnsiTheme="minorHAnsi"/>
          <w:snapToGrid w:val="0"/>
          <w:sz w:val="22"/>
          <w:szCs w:val="22"/>
        </w:rPr>
        <w:t xml:space="preserve"> </w:t>
      </w:r>
      <w:r w:rsidR="00F30ACD">
        <w:rPr>
          <w:rFonts w:asciiTheme="minorHAnsi" w:hAnsiTheme="minorHAnsi"/>
          <w:snapToGrid w:val="0"/>
          <w:sz w:val="22"/>
          <w:szCs w:val="22"/>
        </w:rPr>
        <w:t>2016/679 (GDPR),</w:t>
      </w:r>
      <w:r w:rsidR="00F30ACD" w:rsidRPr="00F30ACD">
        <w:rPr>
          <w:rFonts w:asciiTheme="minorHAnsi" w:hAnsiTheme="minorHAnsi"/>
          <w:snapToGrid w:val="0"/>
          <w:sz w:val="22"/>
          <w:szCs w:val="22"/>
        </w:rPr>
        <w:t xml:space="preserve"> che i dati personali raccolti saranno oggetto di trattamento, con o senza ausilio di mezzi elettronici, nell’ambito del procedimento di gara  e, per l’aggiudicatario, per la stipula e gestione del contratto nonché, successivamente, per finalità del rapporto medesimo.</w:t>
      </w:r>
    </w:p>
    <w:p w:rsidR="009418AA" w:rsidRDefault="009418AA" w:rsidP="009418AA">
      <w:pPr>
        <w:jc w:val="both"/>
        <w:rPr>
          <w:rFonts w:asciiTheme="minorHAnsi" w:hAnsiTheme="minorHAnsi"/>
          <w:sz w:val="22"/>
          <w:szCs w:val="22"/>
        </w:rPr>
      </w:pPr>
    </w:p>
    <w:p w:rsidR="00BB33F3" w:rsidRPr="00BB33F3" w:rsidRDefault="00BB33F3" w:rsidP="00BB33F3">
      <w:pPr>
        <w:jc w:val="center"/>
        <w:rPr>
          <w:rFonts w:asciiTheme="minorHAnsi" w:hAnsiTheme="minorHAnsi"/>
          <w:b/>
          <w:snapToGrid w:val="0"/>
          <w:sz w:val="22"/>
          <w:szCs w:val="22"/>
        </w:rPr>
      </w:pPr>
      <w:r w:rsidRPr="00BB33F3">
        <w:rPr>
          <w:rFonts w:asciiTheme="minorHAnsi" w:hAnsiTheme="minorHAnsi"/>
          <w:b/>
          <w:snapToGrid w:val="0"/>
          <w:sz w:val="22"/>
          <w:szCs w:val="22"/>
        </w:rPr>
        <w:t>OFFRE</w:t>
      </w:r>
    </w:p>
    <w:p w:rsidR="00BB33F3" w:rsidRPr="00BB33F3" w:rsidRDefault="00BB33F3" w:rsidP="00BB33F3">
      <w:pPr>
        <w:jc w:val="both"/>
        <w:rPr>
          <w:rFonts w:asciiTheme="minorHAnsi" w:hAnsiTheme="minorHAnsi"/>
          <w:snapToGrid w:val="0"/>
          <w:sz w:val="22"/>
          <w:szCs w:val="22"/>
        </w:rPr>
      </w:pPr>
    </w:p>
    <w:p w:rsidR="00BB33F3" w:rsidRPr="00BB33F3" w:rsidRDefault="00BB33F3" w:rsidP="00BB33F3">
      <w:pPr>
        <w:jc w:val="both"/>
        <w:rPr>
          <w:rFonts w:asciiTheme="minorHAnsi" w:hAnsiTheme="minorHAnsi"/>
          <w:snapToGrid w:val="0"/>
          <w:sz w:val="22"/>
          <w:szCs w:val="22"/>
        </w:rPr>
      </w:pPr>
      <w:r w:rsidRPr="00BB33F3">
        <w:rPr>
          <w:rFonts w:asciiTheme="minorHAnsi" w:hAnsiTheme="minorHAnsi"/>
          <w:snapToGrid w:val="0"/>
          <w:sz w:val="22"/>
          <w:szCs w:val="22"/>
        </w:rPr>
        <w:t>Il ribasso percentuale rispetto all’importo a base di gara pari al _______% (_______________________ per cento).</w:t>
      </w:r>
    </w:p>
    <w:p w:rsidR="00BB33F3" w:rsidRPr="00964A69" w:rsidRDefault="00BB33F3" w:rsidP="009418AA">
      <w:pPr>
        <w:jc w:val="both"/>
        <w:rPr>
          <w:rFonts w:asciiTheme="minorHAnsi" w:hAnsiTheme="minorHAnsi"/>
          <w:sz w:val="22"/>
          <w:szCs w:val="22"/>
        </w:rPr>
      </w:pPr>
    </w:p>
    <w:p w:rsidR="002A0BFE" w:rsidRPr="00964A69" w:rsidRDefault="002A0BFE" w:rsidP="002A0BFE">
      <w:pPr>
        <w:jc w:val="both"/>
        <w:rPr>
          <w:rFonts w:asciiTheme="minorHAnsi" w:hAnsiTheme="minorHAnsi"/>
          <w:sz w:val="22"/>
          <w:szCs w:val="22"/>
        </w:rPr>
      </w:pPr>
    </w:p>
    <w:p w:rsidR="00BB611F" w:rsidRPr="00964A69" w:rsidRDefault="00C865D6" w:rsidP="002A0BFE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Luogo e data_______________________</w:t>
      </w:r>
    </w:p>
    <w:p w:rsidR="00C865D6" w:rsidRDefault="002A0BFE" w:rsidP="00C865D6">
      <w:pPr>
        <w:jc w:val="right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                 </w:t>
      </w:r>
    </w:p>
    <w:p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:rsidR="007256C8" w:rsidRDefault="002A0BFE" w:rsidP="00C865D6">
      <w:pPr>
        <w:jc w:val="right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 xml:space="preserve"> Firma</w:t>
      </w:r>
      <w:r w:rsidR="00C865D6">
        <w:rPr>
          <w:rFonts w:asciiTheme="minorHAnsi" w:hAnsiTheme="minorHAnsi"/>
          <w:sz w:val="22"/>
          <w:szCs w:val="22"/>
        </w:rPr>
        <w:t xml:space="preserve"> l</w:t>
      </w:r>
      <w:r w:rsidRPr="00964A69">
        <w:rPr>
          <w:rFonts w:asciiTheme="minorHAnsi" w:hAnsiTheme="minorHAnsi"/>
          <w:sz w:val="22"/>
          <w:szCs w:val="22"/>
        </w:rPr>
        <w:t>eggibile</w:t>
      </w:r>
    </w:p>
    <w:p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_____________________________________</w:t>
      </w:r>
    </w:p>
    <w:p w:rsidR="00640FF0" w:rsidRPr="00964A69" w:rsidRDefault="00640FF0" w:rsidP="00C865D6">
      <w:pPr>
        <w:jc w:val="right"/>
        <w:rPr>
          <w:rFonts w:asciiTheme="minorHAnsi" w:hAnsiTheme="minorHAnsi"/>
          <w:sz w:val="22"/>
          <w:szCs w:val="22"/>
        </w:rPr>
      </w:pPr>
    </w:p>
    <w:p w:rsidR="00640FF0" w:rsidRPr="00964A69" w:rsidRDefault="00640FF0" w:rsidP="002A0BFE">
      <w:pPr>
        <w:jc w:val="both"/>
        <w:rPr>
          <w:rFonts w:asciiTheme="minorHAnsi" w:hAnsiTheme="minorHAnsi"/>
          <w:sz w:val="22"/>
          <w:szCs w:val="22"/>
        </w:rPr>
      </w:pPr>
    </w:p>
    <w:p w:rsidR="008B1808" w:rsidRPr="00964A69" w:rsidRDefault="008B1808" w:rsidP="00640FF0">
      <w:pPr>
        <w:spacing w:line="0" w:lineRule="atLeast"/>
        <w:rPr>
          <w:rFonts w:asciiTheme="minorHAnsi" w:eastAsia="Verdana" w:hAnsiTheme="minorHAnsi"/>
          <w:sz w:val="22"/>
          <w:szCs w:val="22"/>
        </w:rPr>
      </w:pPr>
    </w:p>
    <w:p w:rsidR="00640FF0" w:rsidRPr="00964A69" w:rsidRDefault="00AC05F0" w:rsidP="00640FF0">
      <w:pPr>
        <w:spacing w:line="0" w:lineRule="atLeast"/>
        <w:rPr>
          <w:rFonts w:asciiTheme="minorHAnsi" w:eastAsia="Verdana" w:hAnsiTheme="minorHAnsi"/>
          <w:sz w:val="22"/>
          <w:szCs w:val="22"/>
        </w:rPr>
      </w:pPr>
      <w:r>
        <w:rPr>
          <w:rFonts w:asciiTheme="minorHAnsi" w:eastAsia="Verdana" w:hAnsiTheme="minorHAnsi"/>
          <w:sz w:val="22"/>
          <w:szCs w:val="22"/>
        </w:rPr>
        <w:t>Allegati:</w:t>
      </w:r>
    </w:p>
    <w:p w:rsidR="00011136" w:rsidRPr="00011136" w:rsidRDefault="00011136" w:rsidP="00AC05F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before="0" w:beforeAutospacing="0" w:after="0" w:afterAutospacing="0"/>
        <w:jc w:val="both"/>
        <w:rPr>
          <w:color w:val="000000"/>
        </w:rPr>
      </w:pPr>
      <w:r w:rsidRPr="00183903">
        <w:rPr>
          <w:snapToGrid w:val="0"/>
        </w:rPr>
        <w:t>Copia di un documento di identità in corso di validità del sottoscrittore (non necessaria nel caso di apposizione di firma digitale)</w:t>
      </w:r>
      <w:r>
        <w:rPr>
          <w:snapToGrid w:val="0"/>
        </w:rPr>
        <w:t>.</w:t>
      </w:r>
    </w:p>
    <w:p w:rsidR="00640FF0" w:rsidRPr="00964A69" w:rsidRDefault="00640FF0" w:rsidP="00640FF0">
      <w:pPr>
        <w:spacing w:line="3" w:lineRule="exact"/>
        <w:rPr>
          <w:rFonts w:asciiTheme="minorHAnsi" w:eastAsia="Arial" w:hAnsiTheme="minorHAnsi"/>
          <w:sz w:val="22"/>
          <w:szCs w:val="22"/>
        </w:rPr>
      </w:pPr>
    </w:p>
    <w:sectPr w:rsidR="00640FF0" w:rsidRPr="00964A69" w:rsidSect="006A7E61">
      <w:headerReference w:type="default" r:id="rId8"/>
      <w:pgSz w:w="11907" w:h="16840" w:code="9"/>
      <w:pgMar w:top="1134" w:right="1134" w:bottom="1134" w:left="1134" w:header="425" w:footer="238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8BC" w:rsidRDefault="001C78BC">
      <w:r>
        <w:separator/>
      </w:r>
    </w:p>
  </w:endnote>
  <w:endnote w:type="continuationSeparator" w:id="0">
    <w:p w:rsidR="001C78BC" w:rsidRDefault="001C78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8BC" w:rsidRDefault="001C78BC">
      <w:r>
        <w:separator/>
      </w:r>
    </w:p>
  </w:footnote>
  <w:footnote w:type="continuationSeparator" w:id="0">
    <w:p w:rsidR="001C78BC" w:rsidRDefault="001C78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20D" w:rsidRPr="008D2A5A" w:rsidRDefault="00BC420D" w:rsidP="006B0661">
    <w:pPr>
      <w:tabs>
        <w:tab w:val="center" w:pos="5670"/>
      </w:tabs>
      <w:spacing w:line="160" w:lineRule="atLeast"/>
      <w:jc w:val="both"/>
      <w:rPr>
        <w:rFonts w:ascii="Bookman Old Style" w:hAnsi="Bookman Old Style"/>
        <w:sz w:val="18"/>
        <w:szCs w:val="18"/>
      </w:rPr>
    </w:pPr>
    <w:r>
      <w:rPr>
        <w:sz w:val="36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643C986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66334872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A6096A"/>
    <w:multiLevelType w:val="hybridMultilevel"/>
    <w:tmpl w:val="B20612A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234CE8"/>
    <w:multiLevelType w:val="hybridMultilevel"/>
    <w:tmpl w:val="ECFC38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abstractNum w:abstractNumId="4">
    <w:nsid w:val="060E72E1"/>
    <w:multiLevelType w:val="hybridMultilevel"/>
    <w:tmpl w:val="1690071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78E0ED0"/>
    <w:multiLevelType w:val="hybridMultilevel"/>
    <w:tmpl w:val="FDF427B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6F84E1A"/>
    <w:multiLevelType w:val="hybridMultilevel"/>
    <w:tmpl w:val="EF28860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16618"/>
    <w:multiLevelType w:val="hybridMultilevel"/>
    <w:tmpl w:val="493CFA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8438AD"/>
    <w:multiLevelType w:val="hybridMultilevel"/>
    <w:tmpl w:val="F8023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B234C4"/>
    <w:multiLevelType w:val="hybridMultilevel"/>
    <w:tmpl w:val="00062858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B022FBD"/>
    <w:multiLevelType w:val="hybridMultilevel"/>
    <w:tmpl w:val="48901B20"/>
    <w:lvl w:ilvl="0" w:tplc="AB2C4E72">
      <w:start w:val="3"/>
      <w:numFmt w:val="bullet"/>
      <w:lvlText w:val="-"/>
      <w:lvlJc w:val="left"/>
      <w:pPr>
        <w:ind w:left="1083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2">
    <w:nsid w:val="31FC5F50"/>
    <w:multiLevelType w:val="hybridMultilevel"/>
    <w:tmpl w:val="ED1CF330"/>
    <w:lvl w:ilvl="0" w:tplc="C8EA5E4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48900FDB"/>
    <w:multiLevelType w:val="hybridMultilevel"/>
    <w:tmpl w:val="339C710A"/>
    <w:lvl w:ilvl="0" w:tplc="E4D0B52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031603"/>
    <w:multiLevelType w:val="hybridMultilevel"/>
    <w:tmpl w:val="07581950"/>
    <w:lvl w:ilvl="0" w:tplc="0410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4AFA2D00"/>
    <w:multiLevelType w:val="hybridMultilevel"/>
    <w:tmpl w:val="D13EB66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C965D00"/>
    <w:multiLevelType w:val="hybridMultilevel"/>
    <w:tmpl w:val="19B45DC0"/>
    <w:lvl w:ilvl="0" w:tplc="00000002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037F24"/>
    <w:multiLevelType w:val="hybridMultilevel"/>
    <w:tmpl w:val="AD4CA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9FC646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B01749E"/>
    <w:multiLevelType w:val="hybridMultilevel"/>
    <w:tmpl w:val="26ECA1B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F1159C9"/>
    <w:multiLevelType w:val="hybridMultilevel"/>
    <w:tmpl w:val="72ACA74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F8A6C08"/>
    <w:multiLevelType w:val="hybridMultilevel"/>
    <w:tmpl w:val="994CA756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64887E27"/>
    <w:multiLevelType w:val="hybridMultilevel"/>
    <w:tmpl w:val="CC86AB4A"/>
    <w:lvl w:ilvl="0" w:tplc="13CE26A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57B5FCC"/>
    <w:multiLevelType w:val="hybridMultilevel"/>
    <w:tmpl w:val="D828F37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63F452C"/>
    <w:multiLevelType w:val="hybridMultilevel"/>
    <w:tmpl w:val="F482A0AE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D1455CD"/>
    <w:multiLevelType w:val="hybridMultilevel"/>
    <w:tmpl w:val="8D6607F6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CF6EB7"/>
    <w:multiLevelType w:val="hybridMultilevel"/>
    <w:tmpl w:val="26B68678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EC41645"/>
    <w:multiLevelType w:val="hybridMultilevel"/>
    <w:tmpl w:val="657843C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C0A492">
      <w:start w:val="2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Batang" w:hAnsi="Times New Roman" w:cs="Times New Roman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0A1088"/>
    <w:multiLevelType w:val="hybridMultilevel"/>
    <w:tmpl w:val="30FC924E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6A37EB"/>
    <w:multiLevelType w:val="hybridMultilevel"/>
    <w:tmpl w:val="DAB034EC"/>
    <w:lvl w:ilvl="0" w:tplc="426E090E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1767F7B"/>
    <w:multiLevelType w:val="hybridMultilevel"/>
    <w:tmpl w:val="6C125970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2921211"/>
    <w:multiLevelType w:val="hybridMultilevel"/>
    <w:tmpl w:val="869A35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B436FE"/>
    <w:multiLevelType w:val="hybridMultilevel"/>
    <w:tmpl w:val="EBD62520"/>
    <w:lvl w:ilvl="0" w:tplc="FD0E8E42">
      <w:start w:val="1"/>
      <w:numFmt w:val="bullet"/>
      <w:lvlText w:val="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3">
    <w:nsid w:val="7A9B6A5E"/>
    <w:multiLevelType w:val="hybridMultilevel"/>
    <w:tmpl w:val="F77E311C"/>
    <w:lvl w:ilvl="0" w:tplc="D23AADC6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4">
    <w:nsid w:val="7C3B23DA"/>
    <w:multiLevelType w:val="hybridMultilevel"/>
    <w:tmpl w:val="531265DE"/>
    <w:lvl w:ilvl="0" w:tplc="FD0E8E4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DB56145"/>
    <w:multiLevelType w:val="hybridMultilevel"/>
    <w:tmpl w:val="9B34931E"/>
    <w:lvl w:ilvl="0" w:tplc="8A1CD7AE">
      <w:start w:val="1"/>
      <w:numFmt w:val="bullet"/>
      <w:lvlText w:val="•"/>
      <w:lvlJc w:val="left"/>
      <w:pPr>
        <w:ind w:left="116" w:hanging="190"/>
      </w:pPr>
      <w:rPr>
        <w:rFonts w:ascii="Times New Roman" w:eastAsia="Times New Roman" w:hAnsi="Times New Roman" w:hint="default"/>
        <w:sz w:val="24"/>
        <w:szCs w:val="24"/>
      </w:rPr>
    </w:lvl>
    <w:lvl w:ilvl="1" w:tplc="D30C0FE4">
      <w:start w:val="1"/>
      <w:numFmt w:val="bullet"/>
      <w:lvlText w:val="•"/>
      <w:lvlJc w:val="left"/>
      <w:pPr>
        <w:ind w:left="836" w:hanging="360"/>
      </w:pPr>
      <w:rPr>
        <w:rFonts w:ascii="Calibri" w:eastAsia="Calibri" w:hAnsi="Calibri" w:hint="default"/>
        <w:w w:val="71"/>
        <w:sz w:val="24"/>
        <w:szCs w:val="24"/>
      </w:rPr>
    </w:lvl>
    <w:lvl w:ilvl="2" w:tplc="FE3837AA">
      <w:start w:val="1"/>
      <w:numFmt w:val="bullet"/>
      <w:lvlText w:val="•"/>
      <w:lvlJc w:val="left"/>
      <w:pPr>
        <w:ind w:left="1916" w:hanging="360"/>
      </w:pPr>
      <w:rPr>
        <w:rFonts w:ascii="Calibri" w:eastAsia="Calibri" w:hAnsi="Calibri" w:hint="default"/>
        <w:w w:val="71"/>
        <w:sz w:val="24"/>
        <w:szCs w:val="24"/>
      </w:rPr>
    </w:lvl>
    <w:lvl w:ilvl="3" w:tplc="CE6232C8">
      <w:start w:val="1"/>
      <w:numFmt w:val="bullet"/>
      <w:lvlText w:val="•"/>
      <w:lvlJc w:val="left"/>
      <w:pPr>
        <w:ind w:left="1916" w:hanging="360"/>
      </w:pPr>
      <w:rPr>
        <w:rFonts w:hint="default"/>
      </w:rPr>
    </w:lvl>
    <w:lvl w:ilvl="4" w:tplc="ABDEE646">
      <w:start w:val="1"/>
      <w:numFmt w:val="bullet"/>
      <w:lvlText w:val="•"/>
      <w:lvlJc w:val="left"/>
      <w:pPr>
        <w:ind w:left="3050" w:hanging="360"/>
      </w:pPr>
      <w:rPr>
        <w:rFonts w:hint="default"/>
      </w:rPr>
    </w:lvl>
    <w:lvl w:ilvl="5" w:tplc="C80617C4">
      <w:start w:val="1"/>
      <w:numFmt w:val="bullet"/>
      <w:lvlText w:val="•"/>
      <w:lvlJc w:val="left"/>
      <w:pPr>
        <w:ind w:left="4185" w:hanging="360"/>
      </w:pPr>
      <w:rPr>
        <w:rFonts w:hint="default"/>
      </w:rPr>
    </w:lvl>
    <w:lvl w:ilvl="6" w:tplc="14CC5D38">
      <w:start w:val="1"/>
      <w:numFmt w:val="bullet"/>
      <w:lvlText w:val="•"/>
      <w:lvlJc w:val="left"/>
      <w:pPr>
        <w:ind w:left="5320" w:hanging="360"/>
      </w:pPr>
      <w:rPr>
        <w:rFonts w:hint="default"/>
      </w:rPr>
    </w:lvl>
    <w:lvl w:ilvl="7" w:tplc="8CFAC8D4">
      <w:start w:val="1"/>
      <w:numFmt w:val="bullet"/>
      <w:lvlText w:val="•"/>
      <w:lvlJc w:val="left"/>
      <w:pPr>
        <w:ind w:left="6455" w:hanging="360"/>
      </w:pPr>
      <w:rPr>
        <w:rFonts w:hint="default"/>
      </w:rPr>
    </w:lvl>
    <w:lvl w:ilvl="8" w:tplc="0F3823A4">
      <w:start w:val="1"/>
      <w:numFmt w:val="bullet"/>
      <w:lvlText w:val="•"/>
      <w:lvlJc w:val="left"/>
      <w:pPr>
        <w:ind w:left="7590" w:hanging="360"/>
      </w:pPr>
      <w:rPr>
        <w:rFonts w:hint="default"/>
      </w:rPr>
    </w:lvl>
  </w:abstractNum>
  <w:num w:numId="1">
    <w:abstractNumId w:val="18"/>
  </w:num>
  <w:num w:numId="2">
    <w:abstractNumId w:val="15"/>
  </w:num>
  <w:num w:numId="3">
    <w:abstractNumId w:val="10"/>
  </w:num>
  <w:num w:numId="4">
    <w:abstractNumId w:val="14"/>
  </w:num>
  <w:num w:numId="5">
    <w:abstractNumId w:val="27"/>
  </w:num>
  <w:num w:numId="6">
    <w:abstractNumId w:val="21"/>
  </w:num>
  <w:num w:numId="7">
    <w:abstractNumId w:val="9"/>
  </w:num>
  <w:num w:numId="8">
    <w:abstractNumId w:val="33"/>
  </w:num>
  <w:num w:numId="9">
    <w:abstractNumId w:val="8"/>
  </w:num>
  <w:num w:numId="10">
    <w:abstractNumId w:val="3"/>
  </w:num>
  <w:num w:numId="11">
    <w:abstractNumId w:val="25"/>
  </w:num>
  <w:num w:numId="12">
    <w:abstractNumId w:val="4"/>
  </w:num>
  <w:num w:numId="13">
    <w:abstractNumId w:val="19"/>
  </w:num>
  <w:num w:numId="14">
    <w:abstractNumId w:val="5"/>
  </w:num>
  <w:num w:numId="15">
    <w:abstractNumId w:val="20"/>
  </w:num>
  <w:num w:numId="16">
    <w:abstractNumId w:val="32"/>
  </w:num>
  <w:num w:numId="17">
    <w:abstractNumId w:val="11"/>
  </w:num>
  <w:num w:numId="18">
    <w:abstractNumId w:val="24"/>
  </w:num>
  <w:num w:numId="19">
    <w:abstractNumId w:val="34"/>
  </w:num>
  <w:num w:numId="2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6"/>
  </w:num>
  <w:num w:numId="23">
    <w:abstractNumId w:val="23"/>
  </w:num>
  <w:num w:numId="24">
    <w:abstractNumId w:val="35"/>
  </w:num>
  <w:num w:numId="25">
    <w:abstractNumId w:val="12"/>
  </w:num>
  <w:num w:numId="26">
    <w:abstractNumId w:val="2"/>
  </w:num>
  <w:num w:numId="27">
    <w:abstractNumId w:val="16"/>
  </w:num>
  <w:num w:numId="28">
    <w:abstractNumId w:val="22"/>
  </w:num>
  <w:num w:numId="29">
    <w:abstractNumId w:val="0"/>
  </w:num>
  <w:num w:numId="30">
    <w:abstractNumId w:val="1"/>
  </w:num>
  <w:num w:numId="31">
    <w:abstractNumId w:val="26"/>
  </w:num>
  <w:num w:numId="32">
    <w:abstractNumId w:val="30"/>
  </w:num>
  <w:num w:numId="3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9"/>
  </w:num>
  <w:num w:numId="35">
    <w:abstractNumId w:val="13"/>
  </w:num>
  <w:num w:numId="36">
    <w:abstractNumId w:val="28"/>
  </w:num>
  <w:num w:numId="37">
    <w:abstractNumId w:val="7"/>
  </w:num>
  <w:num w:numId="38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attachedTemplate r:id="rId1"/>
  <w:stylePaneFormatFilter w:val="3F01"/>
  <w:defaultTabStop w:val="708"/>
  <w:autoHyphenation/>
  <w:hyphenationZone w:val="284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2466"/>
  </w:hdrShapeDefaults>
  <w:footnotePr>
    <w:footnote w:id="-1"/>
    <w:footnote w:id="0"/>
  </w:footnotePr>
  <w:endnotePr>
    <w:endnote w:id="-1"/>
    <w:endnote w:id="0"/>
  </w:endnotePr>
  <w:compat/>
  <w:rsids>
    <w:rsidRoot w:val="002E2F96"/>
    <w:rsid w:val="00000CFC"/>
    <w:rsid w:val="00001296"/>
    <w:rsid w:val="00001ED2"/>
    <w:rsid w:val="000037A2"/>
    <w:rsid w:val="00006DB0"/>
    <w:rsid w:val="00011136"/>
    <w:rsid w:val="0002680C"/>
    <w:rsid w:val="000402F2"/>
    <w:rsid w:val="00046354"/>
    <w:rsid w:val="000525A8"/>
    <w:rsid w:val="00054BCE"/>
    <w:rsid w:val="000561D3"/>
    <w:rsid w:val="00056864"/>
    <w:rsid w:val="00061050"/>
    <w:rsid w:val="00073358"/>
    <w:rsid w:val="00095633"/>
    <w:rsid w:val="000C3636"/>
    <w:rsid w:val="000C4B2D"/>
    <w:rsid w:val="000C7D8D"/>
    <w:rsid w:val="000D455A"/>
    <w:rsid w:val="000D57D5"/>
    <w:rsid w:val="000E1784"/>
    <w:rsid w:val="000F361F"/>
    <w:rsid w:val="000F4B26"/>
    <w:rsid w:val="000F71A2"/>
    <w:rsid w:val="00100CE4"/>
    <w:rsid w:val="00103329"/>
    <w:rsid w:val="00123CB8"/>
    <w:rsid w:val="00125F91"/>
    <w:rsid w:val="00132222"/>
    <w:rsid w:val="001328A6"/>
    <w:rsid w:val="00136C54"/>
    <w:rsid w:val="00146957"/>
    <w:rsid w:val="001479B4"/>
    <w:rsid w:val="00161374"/>
    <w:rsid w:val="00161B48"/>
    <w:rsid w:val="00164FDC"/>
    <w:rsid w:val="00165C3E"/>
    <w:rsid w:val="00172430"/>
    <w:rsid w:val="00185C30"/>
    <w:rsid w:val="00193112"/>
    <w:rsid w:val="001974FF"/>
    <w:rsid w:val="001B6061"/>
    <w:rsid w:val="001B788F"/>
    <w:rsid w:val="001B7A1F"/>
    <w:rsid w:val="001C78BC"/>
    <w:rsid w:val="001C7EF1"/>
    <w:rsid w:val="001D30F2"/>
    <w:rsid w:val="001D5063"/>
    <w:rsid w:val="001D6D32"/>
    <w:rsid w:val="001E6095"/>
    <w:rsid w:val="001E73F1"/>
    <w:rsid w:val="001E7753"/>
    <w:rsid w:val="001F0F64"/>
    <w:rsid w:val="002068E9"/>
    <w:rsid w:val="002131E6"/>
    <w:rsid w:val="002144B3"/>
    <w:rsid w:val="00220D21"/>
    <w:rsid w:val="00223995"/>
    <w:rsid w:val="00227D5F"/>
    <w:rsid w:val="002324C3"/>
    <w:rsid w:val="00233957"/>
    <w:rsid w:val="00260B48"/>
    <w:rsid w:val="00266F1E"/>
    <w:rsid w:val="002714FE"/>
    <w:rsid w:val="00274AE8"/>
    <w:rsid w:val="00285D93"/>
    <w:rsid w:val="00286900"/>
    <w:rsid w:val="00290505"/>
    <w:rsid w:val="00292FD6"/>
    <w:rsid w:val="002A0BFE"/>
    <w:rsid w:val="002A106A"/>
    <w:rsid w:val="002A21EF"/>
    <w:rsid w:val="002B10BD"/>
    <w:rsid w:val="002B265E"/>
    <w:rsid w:val="002B3A2C"/>
    <w:rsid w:val="002B6779"/>
    <w:rsid w:val="002B7122"/>
    <w:rsid w:val="002C62E9"/>
    <w:rsid w:val="002D3B54"/>
    <w:rsid w:val="002E2F96"/>
    <w:rsid w:val="002E3153"/>
    <w:rsid w:val="002E5F9E"/>
    <w:rsid w:val="002E60F6"/>
    <w:rsid w:val="002E6732"/>
    <w:rsid w:val="002E7802"/>
    <w:rsid w:val="002F6271"/>
    <w:rsid w:val="002F7365"/>
    <w:rsid w:val="0030277D"/>
    <w:rsid w:val="00312353"/>
    <w:rsid w:val="0033204B"/>
    <w:rsid w:val="0034779B"/>
    <w:rsid w:val="0035242B"/>
    <w:rsid w:val="0036220B"/>
    <w:rsid w:val="0037554E"/>
    <w:rsid w:val="00376E61"/>
    <w:rsid w:val="003A1F27"/>
    <w:rsid w:val="003A6382"/>
    <w:rsid w:val="003B0286"/>
    <w:rsid w:val="003B2FDE"/>
    <w:rsid w:val="003B6149"/>
    <w:rsid w:val="003C153E"/>
    <w:rsid w:val="003C6973"/>
    <w:rsid w:val="003D22F5"/>
    <w:rsid w:val="003E1D56"/>
    <w:rsid w:val="003F332F"/>
    <w:rsid w:val="003F4E57"/>
    <w:rsid w:val="003F7FAF"/>
    <w:rsid w:val="0040055E"/>
    <w:rsid w:val="00401D0D"/>
    <w:rsid w:val="00407661"/>
    <w:rsid w:val="00414BBD"/>
    <w:rsid w:val="00416BAA"/>
    <w:rsid w:val="004309B5"/>
    <w:rsid w:val="0043738A"/>
    <w:rsid w:val="00443F23"/>
    <w:rsid w:val="0045287C"/>
    <w:rsid w:val="00453503"/>
    <w:rsid w:val="0045461B"/>
    <w:rsid w:val="00456F73"/>
    <w:rsid w:val="00460908"/>
    <w:rsid w:val="00467DC0"/>
    <w:rsid w:val="00470015"/>
    <w:rsid w:val="00471489"/>
    <w:rsid w:val="00471F1C"/>
    <w:rsid w:val="004746B5"/>
    <w:rsid w:val="00484D1C"/>
    <w:rsid w:val="00492682"/>
    <w:rsid w:val="004941E2"/>
    <w:rsid w:val="00497579"/>
    <w:rsid w:val="004A2C9F"/>
    <w:rsid w:val="004A4299"/>
    <w:rsid w:val="004C30E8"/>
    <w:rsid w:val="004C4EEF"/>
    <w:rsid w:val="004D4C21"/>
    <w:rsid w:val="004D76CD"/>
    <w:rsid w:val="004E1439"/>
    <w:rsid w:val="004E46F6"/>
    <w:rsid w:val="004E6568"/>
    <w:rsid w:val="004F21ED"/>
    <w:rsid w:val="004F483F"/>
    <w:rsid w:val="00500234"/>
    <w:rsid w:val="00504B86"/>
    <w:rsid w:val="0050609C"/>
    <w:rsid w:val="005066D1"/>
    <w:rsid w:val="00513185"/>
    <w:rsid w:val="00514428"/>
    <w:rsid w:val="00515B0F"/>
    <w:rsid w:val="005300D9"/>
    <w:rsid w:val="00536E34"/>
    <w:rsid w:val="00542EE8"/>
    <w:rsid w:val="00554118"/>
    <w:rsid w:val="00554DEF"/>
    <w:rsid w:val="00557D35"/>
    <w:rsid w:val="00560F2B"/>
    <w:rsid w:val="005669DB"/>
    <w:rsid w:val="005713C4"/>
    <w:rsid w:val="00574308"/>
    <w:rsid w:val="00577084"/>
    <w:rsid w:val="0058605D"/>
    <w:rsid w:val="00591448"/>
    <w:rsid w:val="00593EE2"/>
    <w:rsid w:val="005A3E4B"/>
    <w:rsid w:val="005A6EAB"/>
    <w:rsid w:val="005B16F8"/>
    <w:rsid w:val="005B1DDB"/>
    <w:rsid w:val="005B4E75"/>
    <w:rsid w:val="005B66DA"/>
    <w:rsid w:val="005B6780"/>
    <w:rsid w:val="005C11BA"/>
    <w:rsid w:val="005C732E"/>
    <w:rsid w:val="005C7E71"/>
    <w:rsid w:val="005D03E2"/>
    <w:rsid w:val="005D135B"/>
    <w:rsid w:val="005E659D"/>
    <w:rsid w:val="005F1F81"/>
    <w:rsid w:val="00601D6A"/>
    <w:rsid w:val="006058DB"/>
    <w:rsid w:val="00605EBF"/>
    <w:rsid w:val="00606F26"/>
    <w:rsid w:val="00622FBE"/>
    <w:rsid w:val="00625244"/>
    <w:rsid w:val="006277CC"/>
    <w:rsid w:val="00630FCA"/>
    <w:rsid w:val="0063699A"/>
    <w:rsid w:val="00640FF0"/>
    <w:rsid w:val="00641056"/>
    <w:rsid w:val="00643DBE"/>
    <w:rsid w:val="00650FC9"/>
    <w:rsid w:val="00652A11"/>
    <w:rsid w:val="0066254C"/>
    <w:rsid w:val="00664802"/>
    <w:rsid w:val="006718D6"/>
    <w:rsid w:val="0067472D"/>
    <w:rsid w:val="0068688A"/>
    <w:rsid w:val="006A04BB"/>
    <w:rsid w:val="006A08C3"/>
    <w:rsid w:val="006A7E61"/>
    <w:rsid w:val="006B0661"/>
    <w:rsid w:val="006B6CBE"/>
    <w:rsid w:val="006C3C43"/>
    <w:rsid w:val="006C753E"/>
    <w:rsid w:val="006D5122"/>
    <w:rsid w:val="006D59F3"/>
    <w:rsid w:val="006F766E"/>
    <w:rsid w:val="00700B4D"/>
    <w:rsid w:val="0071423B"/>
    <w:rsid w:val="007155C2"/>
    <w:rsid w:val="007256C8"/>
    <w:rsid w:val="00735F18"/>
    <w:rsid w:val="00743B0B"/>
    <w:rsid w:val="00744752"/>
    <w:rsid w:val="0076456E"/>
    <w:rsid w:val="00767907"/>
    <w:rsid w:val="0076798F"/>
    <w:rsid w:val="0077234F"/>
    <w:rsid w:val="007842AA"/>
    <w:rsid w:val="007853CB"/>
    <w:rsid w:val="00785F68"/>
    <w:rsid w:val="007874E4"/>
    <w:rsid w:val="00793C68"/>
    <w:rsid w:val="007A4239"/>
    <w:rsid w:val="007A6F22"/>
    <w:rsid w:val="007B1A84"/>
    <w:rsid w:val="007B4266"/>
    <w:rsid w:val="007B7031"/>
    <w:rsid w:val="007C5674"/>
    <w:rsid w:val="007C6C36"/>
    <w:rsid w:val="007C7F9B"/>
    <w:rsid w:val="007D1AB1"/>
    <w:rsid w:val="007E5C33"/>
    <w:rsid w:val="00801106"/>
    <w:rsid w:val="00802A01"/>
    <w:rsid w:val="0080442C"/>
    <w:rsid w:val="008044EF"/>
    <w:rsid w:val="00805195"/>
    <w:rsid w:val="008067C4"/>
    <w:rsid w:val="00814E91"/>
    <w:rsid w:val="00824178"/>
    <w:rsid w:val="00825CDD"/>
    <w:rsid w:val="00840005"/>
    <w:rsid w:val="00847BC5"/>
    <w:rsid w:val="008511B4"/>
    <w:rsid w:val="0085529E"/>
    <w:rsid w:val="00861835"/>
    <w:rsid w:val="00864BDC"/>
    <w:rsid w:val="008716E2"/>
    <w:rsid w:val="008744D8"/>
    <w:rsid w:val="00890779"/>
    <w:rsid w:val="008934B3"/>
    <w:rsid w:val="008B11B9"/>
    <w:rsid w:val="008B1808"/>
    <w:rsid w:val="008B5E66"/>
    <w:rsid w:val="008B663C"/>
    <w:rsid w:val="008C1D66"/>
    <w:rsid w:val="008D107B"/>
    <w:rsid w:val="008D2A5A"/>
    <w:rsid w:val="008E0AC7"/>
    <w:rsid w:val="008E0B64"/>
    <w:rsid w:val="008F3840"/>
    <w:rsid w:val="008F4B48"/>
    <w:rsid w:val="009010C3"/>
    <w:rsid w:val="00916A7B"/>
    <w:rsid w:val="00927B73"/>
    <w:rsid w:val="00930DC4"/>
    <w:rsid w:val="009345AF"/>
    <w:rsid w:val="009364D6"/>
    <w:rsid w:val="009418AA"/>
    <w:rsid w:val="009425F8"/>
    <w:rsid w:val="00942FF9"/>
    <w:rsid w:val="00945F9D"/>
    <w:rsid w:val="00947652"/>
    <w:rsid w:val="00950873"/>
    <w:rsid w:val="00953A0A"/>
    <w:rsid w:val="009637C5"/>
    <w:rsid w:val="00964A69"/>
    <w:rsid w:val="00966B08"/>
    <w:rsid w:val="00973156"/>
    <w:rsid w:val="00974C50"/>
    <w:rsid w:val="00983180"/>
    <w:rsid w:val="009858DF"/>
    <w:rsid w:val="00986722"/>
    <w:rsid w:val="00987AAD"/>
    <w:rsid w:val="00991409"/>
    <w:rsid w:val="00991EB3"/>
    <w:rsid w:val="009A05BB"/>
    <w:rsid w:val="009A2945"/>
    <w:rsid w:val="009B214F"/>
    <w:rsid w:val="009B4CCF"/>
    <w:rsid w:val="009B7B93"/>
    <w:rsid w:val="009C0A18"/>
    <w:rsid w:val="009D6DCA"/>
    <w:rsid w:val="009E0B14"/>
    <w:rsid w:val="009E3477"/>
    <w:rsid w:val="009F0C7F"/>
    <w:rsid w:val="009F1EBB"/>
    <w:rsid w:val="009F3D3C"/>
    <w:rsid w:val="00A01238"/>
    <w:rsid w:val="00A068B2"/>
    <w:rsid w:val="00A14A91"/>
    <w:rsid w:val="00A176B4"/>
    <w:rsid w:val="00A3314B"/>
    <w:rsid w:val="00A359E8"/>
    <w:rsid w:val="00A4719E"/>
    <w:rsid w:val="00A47B73"/>
    <w:rsid w:val="00A5336C"/>
    <w:rsid w:val="00A55291"/>
    <w:rsid w:val="00A61F2B"/>
    <w:rsid w:val="00A645FC"/>
    <w:rsid w:val="00A75477"/>
    <w:rsid w:val="00A75743"/>
    <w:rsid w:val="00A77100"/>
    <w:rsid w:val="00A8632D"/>
    <w:rsid w:val="00A86986"/>
    <w:rsid w:val="00A86FBF"/>
    <w:rsid w:val="00A87EA5"/>
    <w:rsid w:val="00A94074"/>
    <w:rsid w:val="00A959C1"/>
    <w:rsid w:val="00AA3821"/>
    <w:rsid w:val="00AA3988"/>
    <w:rsid w:val="00AC05F0"/>
    <w:rsid w:val="00AC0C33"/>
    <w:rsid w:val="00AC2DAC"/>
    <w:rsid w:val="00AC506C"/>
    <w:rsid w:val="00AD0214"/>
    <w:rsid w:val="00AD2078"/>
    <w:rsid w:val="00AE0F7F"/>
    <w:rsid w:val="00AE69D7"/>
    <w:rsid w:val="00AF21F6"/>
    <w:rsid w:val="00B039DD"/>
    <w:rsid w:val="00B12E87"/>
    <w:rsid w:val="00B130A6"/>
    <w:rsid w:val="00B13F97"/>
    <w:rsid w:val="00B2154F"/>
    <w:rsid w:val="00B219D2"/>
    <w:rsid w:val="00B222D9"/>
    <w:rsid w:val="00B226D3"/>
    <w:rsid w:val="00B263F2"/>
    <w:rsid w:val="00B34A3A"/>
    <w:rsid w:val="00B35DA7"/>
    <w:rsid w:val="00B40767"/>
    <w:rsid w:val="00B50C71"/>
    <w:rsid w:val="00B514C1"/>
    <w:rsid w:val="00B5448D"/>
    <w:rsid w:val="00B548C6"/>
    <w:rsid w:val="00B564A5"/>
    <w:rsid w:val="00B61DD2"/>
    <w:rsid w:val="00B644EB"/>
    <w:rsid w:val="00B656BC"/>
    <w:rsid w:val="00B71B22"/>
    <w:rsid w:val="00B8714B"/>
    <w:rsid w:val="00B93CBA"/>
    <w:rsid w:val="00B96903"/>
    <w:rsid w:val="00B96E68"/>
    <w:rsid w:val="00BA1DFC"/>
    <w:rsid w:val="00BA4736"/>
    <w:rsid w:val="00BA548B"/>
    <w:rsid w:val="00BA72DB"/>
    <w:rsid w:val="00BB2611"/>
    <w:rsid w:val="00BB33F3"/>
    <w:rsid w:val="00BB397C"/>
    <w:rsid w:val="00BB611F"/>
    <w:rsid w:val="00BC420D"/>
    <w:rsid w:val="00BD3DC8"/>
    <w:rsid w:val="00BE2C80"/>
    <w:rsid w:val="00BE5389"/>
    <w:rsid w:val="00BF03C1"/>
    <w:rsid w:val="00BF5996"/>
    <w:rsid w:val="00C01EC5"/>
    <w:rsid w:val="00C02CDF"/>
    <w:rsid w:val="00C03E32"/>
    <w:rsid w:val="00C10A22"/>
    <w:rsid w:val="00C130FA"/>
    <w:rsid w:val="00C169DE"/>
    <w:rsid w:val="00C23586"/>
    <w:rsid w:val="00C25FAB"/>
    <w:rsid w:val="00C305D8"/>
    <w:rsid w:val="00C375FC"/>
    <w:rsid w:val="00C456FB"/>
    <w:rsid w:val="00C46B74"/>
    <w:rsid w:val="00C47859"/>
    <w:rsid w:val="00C652A8"/>
    <w:rsid w:val="00C70AE5"/>
    <w:rsid w:val="00C70DA3"/>
    <w:rsid w:val="00C72E15"/>
    <w:rsid w:val="00C849EE"/>
    <w:rsid w:val="00C84AD3"/>
    <w:rsid w:val="00C85868"/>
    <w:rsid w:val="00C865D6"/>
    <w:rsid w:val="00C878FD"/>
    <w:rsid w:val="00C920E8"/>
    <w:rsid w:val="00C92250"/>
    <w:rsid w:val="00CA0C05"/>
    <w:rsid w:val="00CA5F7C"/>
    <w:rsid w:val="00CB05A6"/>
    <w:rsid w:val="00CC31DF"/>
    <w:rsid w:val="00CE4703"/>
    <w:rsid w:val="00CE5C3A"/>
    <w:rsid w:val="00CF099A"/>
    <w:rsid w:val="00CF4AAF"/>
    <w:rsid w:val="00CF5192"/>
    <w:rsid w:val="00CF6B93"/>
    <w:rsid w:val="00D214C4"/>
    <w:rsid w:val="00D26953"/>
    <w:rsid w:val="00D32A71"/>
    <w:rsid w:val="00D373F8"/>
    <w:rsid w:val="00D40857"/>
    <w:rsid w:val="00D47ABA"/>
    <w:rsid w:val="00D51728"/>
    <w:rsid w:val="00D62438"/>
    <w:rsid w:val="00D626B6"/>
    <w:rsid w:val="00D7116E"/>
    <w:rsid w:val="00D77843"/>
    <w:rsid w:val="00D96E31"/>
    <w:rsid w:val="00DC2A38"/>
    <w:rsid w:val="00DC33B3"/>
    <w:rsid w:val="00DC4C80"/>
    <w:rsid w:val="00DD243B"/>
    <w:rsid w:val="00DD2C76"/>
    <w:rsid w:val="00DD691E"/>
    <w:rsid w:val="00DE10B1"/>
    <w:rsid w:val="00DE4553"/>
    <w:rsid w:val="00DE5748"/>
    <w:rsid w:val="00DF1853"/>
    <w:rsid w:val="00E058DA"/>
    <w:rsid w:val="00E07DEF"/>
    <w:rsid w:val="00E21DF2"/>
    <w:rsid w:val="00E24776"/>
    <w:rsid w:val="00E406B8"/>
    <w:rsid w:val="00E463AF"/>
    <w:rsid w:val="00E50B31"/>
    <w:rsid w:val="00E54C7D"/>
    <w:rsid w:val="00E60BDA"/>
    <w:rsid w:val="00E610AA"/>
    <w:rsid w:val="00E61FA3"/>
    <w:rsid w:val="00E63991"/>
    <w:rsid w:val="00E73126"/>
    <w:rsid w:val="00E74B93"/>
    <w:rsid w:val="00E80F92"/>
    <w:rsid w:val="00E841A5"/>
    <w:rsid w:val="00E8571E"/>
    <w:rsid w:val="00E913AC"/>
    <w:rsid w:val="00E93079"/>
    <w:rsid w:val="00E9408E"/>
    <w:rsid w:val="00EA2177"/>
    <w:rsid w:val="00EA63A9"/>
    <w:rsid w:val="00EB0FA3"/>
    <w:rsid w:val="00EB275A"/>
    <w:rsid w:val="00EB3EA5"/>
    <w:rsid w:val="00EB43E6"/>
    <w:rsid w:val="00EC0ED1"/>
    <w:rsid w:val="00EC2E79"/>
    <w:rsid w:val="00EC34E3"/>
    <w:rsid w:val="00ED062E"/>
    <w:rsid w:val="00ED3E89"/>
    <w:rsid w:val="00ED60A9"/>
    <w:rsid w:val="00F0321C"/>
    <w:rsid w:val="00F04A4B"/>
    <w:rsid w:val="00F109FA"/>
    <w:rsid w:val="00F10E15"/>
    <w:rsid w:val="00F120FB"/>
    <w:rsid w:val="00F16AB2"/>
    <w:rsid w:val="00F16ACD"/>
    <w:rsid w:val="00F27D3D"/>
    <w:rsid w:val="00F30ACD"/>
    <w:rsid w:val="00F357D5"/>
    <w:rsid w:val="00F369EF"/>
    <w:rsid w:val="00F37C49"/>
    <w:rsid w:val="00F407D2"/>
    <w:rsid w:val="00F41219"/>
    <w:rsid w:val="00F44F8C"/>
    <w:rsid w:val="00F46FBC"/>
    <w:rsid w:val="00F678E6"/>
    <w:rsid w:val="00F82358"/>
    <w:rsid w:val="00F82D68"/>
    <w:rsid w:val="00F87666"/>
    <w:rsid w:val="00F92157"/>
    <w:rsid w:val="00F9375E"/>
    <w:rsid w:val="00FA064A"/>
    <w:rsid w:val="00FA0A3B"/>
    <w:rsid w:val="00FA1293"/>
    <w:rsid w:val="00FA1603"/>
    <w:rsid w:val="00FB0129"/>
    <w:rsid w:val="00FB5470"/>
    <w:rsid w:val="00FB7B3E"/>
    <w:rsid w:val="00FC1DA8"/>
    <w:rsid w:val="00FE0194"/>
    <w:rsid w:val="00FE1061"/>
    <w:rsid w:val="00FE10C4"/>
    <w:rsid w:val="00FF1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D455A"/>
    <w:rPr>
      <w:sz w:val="24"/>
    </w:rPr>
  </w:style>
  <w:style w:type="paragraph" w:styleId="Titolo1">
    <w:name w:val="heading 1"/>
    <w:basedOn w:val="Normale"/>
    <w:next w:val="Normale"/>
    <w:qFormat/>
    <w:rsid w:val="000D455A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0D455A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0D455A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0D455A"/>
    <w:rPr>
      <w:rFonts w:ascii="Tahoma" w:hAnsi="Tahoma" w:cs="Tahoma"/>
      <w:sz w:val="16"/>
      <w:szCs w:val="16"/>
    </w:rPr>
  </w:style>
  <w:style w:type="character" w:customStyle="1" w:styleId="pp-place-title6">
    <w:name w:val="pp-place-title6"/>
    <w:rsid w:val="00D62438"/>
    <w:rPr>
      <w:b/>
      <w:bCs/>
      <w:sz w:val="37"/>
      <w:szCs w:val="37"/>
    </w:rPr>
  </w:style>
  <w:style w:type="character" w:customStyle="1" w:styleId="pp-headline-itempp-headline-address">
    <w:name w:val="pp-headline-item pp-headline-address"/>
    <w:basedOn w:val="Carpredefinitoparagrafo"/>
    <w:rsid w:val="00D62438"/>
  </w:style>
  <w:style w:type="character" w:styleId="Enfasigrassetto">
    <w:name w:val="Strong"/>
    <w:uiPriority w:val="22"/>
    <w:qFormat/>
    <w:rsid w:val="003C153E"/>
    <w:rPr>
      <w:b/>
      <w:bCs/>
    </w:rPr>
  </w:style>
  <w:style w:type="paragraph" w:styleId="NormaleWeb">
    <w:name w:val="Normal (Web)"/>
    <w:basedOn w:val="Normale"/>
    <w:rsid w:val="007D1AB1"/>
    <w:pPr>
      <w:spacing w:before="100" w:beforeAutospacing="1" w:after="100" w:afterAutospacing="1"/>
    </w:pPr>
    <w:rPr>
      <w:szCs w:val="24"/>
    </w:rPr>
  </w:style>
  <w:style w:type="paragraph" w:styleId="Corpodeltesto">
    <w:name w:val="Body Text"/>
    <w:basedOn w:val="Normale"/>
    <w:link w:val="CorpodeltestoCarattere"/>
    <w:rsid w:val="0050609C"/>
    <w:pPr>
      <w:jc w:val="both"/>
    </w:pPr>
    <w:rPr>
      <w:rFonts w:ascii="Batang" w:eastAsia="Batang" w:hAnsi="Batang"/>
      <w:sz w:val="22"/>
    </w:rPr>
  </w:style>
  <w:style w:type="character" w:customStyle="1" w:styleId="CorpodeltestoCarattere">
    <w:name w:val="Corpo del testo Carattere"/>
    <w:link w:val="Corpodeltesto"/>
    <w:rsid w:val="0050609C"/>
    <w:rPr>
      <w:rFonts w:ascii="Batang" w:eastAsia="Batang" w:hAnsi="Batang"/>
      <w:sz w:val="22"/>
    </w:rPr>
  </w:style>
  <w:style w:type="table" w:styleId="Grigliatabella">
    <w:name w:val="Table Grid"/>
    <w:basedOn w:val="Tabellanormale"/>
    <w:uiPriority w:val="59"/>
    <w:rsid w:val="00EB27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1974FF"/>
    <w:pPr>
      <w:spacing w:before="100" w:beforeAutospacing="1" w:after="100" w:afterAutospacing="1"/>
      <w:ind w:left="720" w:hanging="357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C2E79"/>
    <w:pPr>
      <w:widowControl w:val="0"/>
      <w:autoSpaceDE w:val="0"/>
      <w:autoSpaceDN w:val="0"/>
      <w:adjustRightInd w:val="0"/>
    </w:pPr>
    <w:rPr>
      <w:rFonts w:ascii="Constantia" w:hAnsi="Constantia" w:cs="Constantia"/>
      <w:color w:val="000000"/>
      <w:sz w:val="24"/>
      <w:szCs w:val="24"/>
    </w:rPr>
  </w:style>
  <w:style w:type="paragraph" w:customStyle="1" w:styleId="CM46">
    <w:name w:val="CM46"/>
    <w:basedOn w:val="Default"/>
    <w:next w:val="Default"/>
    <w:rsid w:val="00EC2E79"/>
    <w:pPr>
      <w:spacing w:after="278"/>
    </w:pPr>
    <w:rPr>
      <w:rFonts w:cs="Times New Roman"/>
      <w:color w:val="auto"/>
    </w:rPr>
  </w:style>
  <w:style w:type="paragraph" w:customStyle="1" w:styleId="CM3">
    <w:name w:val="CM3"/>
    <w:basedOn w:val="Default"/>
    <w:next w:val="Default"/>
    <w:rsid w:val="00EC2E79"/>
    <w:pPr>
      <w:spacing w:line="278" w:lineRule="atLeast"/>
    </w:pPr>
    <w:rPr>
      <w:rFonts w:cs="Times New Roman"/>
      <w:color w:val="auto"/>
    </w:rPr>
  </w:style>
  <w:style w:type="paragraph" w:customStyle="1" w:styleId="CM50">
    <w:name w:val="CM50"/>
    <w:basedOn w:val="Default"/>
    <w:next w:val="Default"/>
    <w:rsid w:val="00EC2E79"/>
    <w:pPr>
      <w:spacing w:after="385"/>
    </w:pPr>
    <w:rPr>
      <w:rFonts w:cs="Times New Roman"/>
      <w:color w:val="auto"/>
    </w:rPr>
  </w:style>
  <w:style w:type="paragraph" w:styleId="Corpodeltesto2">
    <w:name w:val="Body Text 2"/>
    <w:basedOn w:val="Normale"/>
    <w:link w:val="Corpodeltesto2Carattere"/>
    <w:rsid w:val="002A0BFE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2A0BFE"/>
    <w:rPr>
      <w:sz w:val="24"/>
    </w:rPr>
  </w:style>
  <w:style w:type="character" w:styleId="Collegamentoipertestuale">
    <w:name w:val="Hyperlink"/>
    <w:uiPriority w:val="99"/>
    <w:unhideWhenUsed/>
    <w:rsid w:val="00484D1C"/>
    <w:rPr>
      <w:color w:val="0000FF"/>
      <w:u w:val="single"/>
    </w:rPr>
  </w:style>
  <w:style w:type="character" w:customStyle="1" w:styleId="inlinea">
    <w:name w:val="inlinea"/>
    <w:basedOn w:val="Carpredefinitoparagrafo"/>
    <w:rsid w:val="00942FF9"/>
  </w:style>
  <w:style w:type="paragraph" w:customStyle="1" w:styleId="msonormalcxspmediocxspmedio">
    <w:name w:val="msonormalcxspmediocxspmedio"/>
    <w:basedOn w:val="Normale"/>
    <w:rsid w:val="000F4B26"/>
    <w:pPr>
      <w:spacing w:before="100" w:beforeAutospacing="1" w:after="100" w:afterAutospacing="1"/>
    </w:pPr>
    <w:rPr>
      <w:szCs w:val="24"/>
    </w:rPr>
  </w:style>
  <w:style w:type="paragraph" w:customStyle="1" w:styleId="msonormalcxspmediocxspultimo">
    <w:name w:val="msonormalcxspmediocxspultimo"/>
    <w:basedOn w:val="Normale"/>
    <w:rsid w:val="000F4B26"/>
    <w:pPr>
      <w:spacing w:before="100" w:beforeAutospacing="1" w:after="100" w:afterAutospacing="1"/>
    </w:pPr>
    <w:rPr>
      <w:szCs w:val="24"/>
    </w:rPr>
  </w:style>
  <w:style w:type="paragraph" w:customStyle="1" w:styleId="Rientrocorpodeltesto21">
    <w:name w:val="Rientro corpo del testo 21"/>
    <w:basedOn w:val="Normale"/>
    <w:rsid w:val="006B0661"/>
    <w:pPr>
      <w:suppressAutoHyphens/>
      <w:ind w:left="708"/>
      <w:jc w:val="both"/>
    </w:pPr>
    <w:rPr>
      <w:lang w:eastAsia="zh-CN"/>
    </w:rPr>
  </w:style>
  <w:style w:type="paragraph" w:customStyle="1" w:styleId="Standard">
    <w:name w:val="Standard"/>
    <w:rsid w:val="00591448"/>
    <w:pPr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41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8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9659">
              <w:marLeft w:val="12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215442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20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32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85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362175">
                          <w:marLeft w:val="90"/>
                          <w:marRight w:val="507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789429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296015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225">
                                      <w:marLeft w:val="0"/>
                                      <w:marRight w:val="0"/>
                                      <w:marTop w:val="0"/>
                                      <w:marBottom w:val="1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4065577">
                                          <w:marLeft w:val="0"/>
                                          <w:marRight w:val="0"/>
                                          <w:marTop w:val="0"/>
                                          <w:marBottom w:val="18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355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88736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7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849502">
                  <w:marLeft w:val="19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07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64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ighinolfi.sandro\Dati%20applicazioni\Microsoft\Modelli\Commercia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70F4F-973C-44A2-9DA9-765AF81D7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Commerciale</Template>
  <TotalTime>87</TotalTime>
  <Pages>2</Pages>
  <Words>835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NONANTOLA</Company>
  <LinksUpToDate>false</LinksUpToDate>
  <CharactersWithSpaces>5588</CharactersWithSpaces>
  <SharedDoc>false</SharedDoc>
  <HLinks>
    <vt:vector size="18" baseType="variant">
      <vt:variant>
        <vt:i4>786483</vt:i4>
      </vt:variant>
      <vt:variant>
        <vt:i4>6</vt:i4>
      </vt:variant>
      <vt:variant>
        <vt:i4>0</vt:i4>
      </vt:variant>
      <vt:variant>
        <vt:i4>5</vt:i4>
      </vt:variant>
      <vt:variant>
        <vt:lpwstr>mailto:suap@cert.unionedelsorbara.mo.it</vt:lpwstr>
      </vt:variant>
      <vt:variant>
        <vt:lpwstr/>
      </vt:variant>
      <vt:variant>
        <vt:i4>5570673</vt:i4>
      </vt:variant>
      <vt:variant>
        <vt:i4>3</vt:i4>
      </vt:variant>
      <vt:variant>
        <vt:i4>0</vt:i4>
      </vt:variant>
      <vt:variant>
        <vt:i4>5</vt:i4>
      </vt:variant>
      <vt:variant>
        <vt:lpwstr>mailto:veronica.fattori@unionedelsorbara.mo.it</vt:lpwstr>
      </vt:variant>
      <vt:variant>
        <vt:lpwstr/>
      </vt:variant>
      <vt:variant>
        <vt:i4>2687079</vt:i4>
      </vt:variant>
      <vt:variant>
        <vt:i4>0</vt:i4>
      </vt:variant>
      <vt:variant>
        <vt:i4>0</vt:i4>
      </vt:variant>
      <vt:variant>
        <vt:i4>5</vt:i4>
      </vt:variant>
      <vt:variant>
        <vt:lpwstr>http://www.unionedelsorbara.mo.it/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sighinolfi.sandro</dc:creator>
  <cp:lastModifiedBy>Urb05</cp:lastModifiedBy>
  <cp:revision>19</cp:revision>
  <cp:lastPrinted>2017-02-20T09:41:00Z</cp:lastPrinted>
  <dcterms:created xsi:type="dcterms:W3CDTF">2018-06-08T10:20:00Z</dcterms:created>
  <dcterms:modified xsi:type="dcterms:W3CDTF">2018-06-14T14:36:00Z</dcterms:modified>
</cp:coreProperties>
</file>